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80EE0" w:rsidR="000D1CA3" w:rsidP="00480EE0" w:rsidRDefault="1F58E133" w14:paraId="2D49A43A" w14:textId="77777777">
      <w:pPr>
        <w:pStyle w:val="NoSpacing"/>
        <w:jc w:val="center"/>
        <w:rPr>
          <w:sz w:val="32"/>
          <w:szCs w:val="32"/>
        </w:rPr>
      </w:pPr>
      <w:r w:rsidRPr="1F58E133">
        <w:rPr>
          <w:sz w:val="32"/>
          <w:szCs w:val="32"/>
        </w:rPr>
        <w:t>Leertaak 1.3</w:t>
      </w:r>
    </w:p>
    <w:p w:rsidRPr="00480EE0" w:rsidR="00480EE0" w:rsidP="00480EE0" w:rsidRDefault="1F58E133" w14:paraId="7FA571DE" w14:textId="77777777">
      <w:pPr>
        <w:pStyle w:val="NoSpacing"/>
        <w:jc w:val="center"/>
        <w:rPr>
          <w:sz w:val="28"/>
          <w:szCs w:val="28"/>
        </w:rPr>
      </w:pPr>
      <w:r w:rsidRPr="1F58E133">
        <w:rPr>
          <w:sz w:val="28"/>
          <w:szCs w:val="28"/>
        </w:rPr>
        <w:t>Groepsopdracht</w:t>
      </w:r>
    </w:p>
    <w:p w:rsidRPr="00480EE0" w:rsidR="00480EE0" w:rsidP="00480EE0" w:rsidRDefault="00480EE0" w14:paraId="405624BA" w14:textId="77777777">
      <w:pPr>
        <w:pStyle w:val="NoSpacing"/>
        <w:jc w:val="center"/>
        <w:rPr>
          <w:sz w:val="28"/>
          <w:szCs w:val="28"/>
        </w:rPr>
      </w:pPr>
    </w:p>
    <w:p w:rsidRPr="00480EE0" w:rsidR="00480EE0" w:rsidP="00480EE0" w:rsidRDefault="00480EE0" w14:paraId="56DB8D9B" w14:textId="77777777">
      <w:pPr>
        <w:pStyle w:val="NoSpacing"/>
        <w:jc w:val="center"/>
        <w:rPr>
          <w:sz w:val="28"/>
          <w:szCs w:val="28"/>
        </w:rPr>
      </w:pPr>
    </w:p>
    <w:p w:rsidRPr="00480EE0" w:rsidR="00480EE0" w:rsidP="00480EE0" w:rsidRDefault="00557E58" w14:paraId="671229F1" w14:textId="4DA88105">
      <w:pPr>
        <w:pStyle w:val="NoSpacing"/>
        <w:jc w:val="center"/>
        <w:rPr>
          <w:sz w:val="28"/>
          <w:szCs w:val="28"/>
        </w:rPr>
      </w:pPr>
      <w:r>
        <w:rPr>
          <w:noProof/>
          <w:lang w:eastAsia="nl-NL"/>
        </w:rPr>
        <w:drawing>
          <wp:anchor distT="0" distB="0" distL="114300" distR="114300" simplePos="0" relativeHeight="251658240" behindDoc="1" locked="0" layoutInCell="1" allowOverlap="1" wp14:anchorId="233F4A16" wp14:editId="560408D0">
            <wp:simplePos x="0" y="0"/>
            <wp:positionH relativeFrom="column">
              <wp:posOffset>609600</wp:posOffset>
            </wp:positionH>
            <wp:positionV relativeFrom="paragraph">
              <wp:posOffset>7620</wp:posOffset>
            </wp:positionV>
            <wp:extent cx="4183380" cy="4487626"/>
            <wp:effectExtent l="0" t="0" r="7620" b="8255"/>
            <wp:wrapNone/>
            <wp:docPr id="1" name="Picture 1" descr="https://upload.wikimedia.org/wikipedia/commons/thumb/9/94/Piston_VS_Plunger_Pump.png/220px-Piston_VS_Plunger_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4/Piston_VS_Plunger_Pump.png/220px-Piston_VS_Plunger_Pu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6195" cy="4490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80EE0" w:rsidR="00480EE0" w:rsidP="00480EE0" w:rsidRDefault="00480EE0" w14:paraId="25312481" w14:textId="77777777">
      <w:pPr>
        <w:pStyle w:val="NoSpacing"/>
        <w:jc w:val="center"/>
        <w:rPr>
          <w:sz w:val="28"/>
          <w:szCs w:val="28"/>
        </w:rPr>
      </w:pPr>
    </w:p>
    <w:p w:rsidRPr="00480EE0" w:rsidR="00480EE0" w:rsidP="00480EE0" w:rsidRDefault="00480EE0" w14:paraId="1DC83167" w14:textId="20AAA5D4">
      <w:pPr>
        <w:pStyle w:val="NoSpacing"/>
        <w:jc w:val="center"/>
        <w:rPr>
          <w:sz w:val="28"/>
          <w:szCs w:val="28"/>
        </w:rPr>
      </w:pPr>
    </w:p>
    <w:p w:rsidRPr="00480EE0" w:rsidR="00480EE0" w:rsidP="00480EE0" w:rsidRDefault="00480EE0" w14:paraId="45980B3F" w14:textId="77777777">
      <w:pPr>
        <w:pStyle w:val="NoSpacing"/>
        <w:jc w:val="center"/>
        <w:rPr>
          <w:sz w:val="28"/>
          <w:szCs w:val="28"/>
        </w:rPr>
      </w:pPr>
    </w:p>
    <w:p w:rsidRPr="00480EE0" w:rsidR="00480EE0" w:rsidP="00480EE0" w:rsidRDefault="00480EE0" w14:paraId="4A41E94D" w14:textId="77777777">
      <w:pPr>
        <w:pStyle w:val="NoSpacing"/>
        <w:jc w:val="center"/>
        <w:rPr>
          <w:sz w:val="28"/>
          <w:szCs w:val="28"/>
        </w:rPr>
      </w:pPr>
    </w:p>
    <w:p w:rsidRPr="00480EE0" w:rsidR="00480EE0" w:rsidP="00480EE0" w:rsidRDefault="00480EE0" w14:paraId="185BF95C" w14:textId="77777777">
      <w:pPr>
        <w:pStyle w:val="NoSpacing"/>
        <w:jc w:val="center"/>
        <w:rPr>
          <w:sz w:val="28"/>
          <w:szCs w:val="28"/>
        </w:rPr>
      </w:pPr>
    </w:p>
    <w:p w:rsidRPr="00480EE0" w:rsidR="00480EE0" w:rsidP="00480EE0" w:rsidRDefault="00480EE0" w14:paraId="0A2AEB40" w14:textId="77777777">
      <w:pPr>
        <w:pStyle w:val="NoSpacing"/>
        <w:jc w:val="center"/>
        <w:rPr>
          <w:sz w:val="28"/>
          <w:szCs w:val="28"/>
        </w:rPr>
      </w:pPr>
    </w:p>
    <w:p w:rsidRPr="00480EE0" w:rsidR="00480EE0" w:rsidP="00480EE0" w:rsidRDefault="00480EE0" w14:paraId="7FFE477E" w14:textId="77777777">
      <w:pPr>
        <w:pStyle w:val="NoSpacing"/>
        <w:jc w:val="center"/>
        <w:rPr>
          <w:sz w:val="28"/>
          <w:szCs w:val="28"/>
        </w:rPr>
      </w:pPr>
    </w:p>
    <w:p w:rsidRPr="00480EE0" w:rsidR="00480EE0" w:rsidP="00480EE0" w:rsidRDefault="00480EE0" w14:paraId="0C019FB7" w14:textId="77777777">
      <w:pPr>
        <w:pStyle w:val="NoSpacing"/>
        <w:jc w:val="center"/>
        <w:rPr>
          <w:sz w:val="28"/>
          <w:szCs w:val="28"/>
        </w:rPr>
      </w:pPr>
    </w:p>
    <w:p w:rsidRPr="00480EE0" w:rsidR="00480EE0" w:rsidP="00480EE0" w:rsidRDefault="00480EE0" w14:paraId="70155270" w14:textId="77777777">
      <w:pPr>
        <w:pStyle w:val="NoSpacing"/>
        <w:jc w:val="center"/>
        <w:rPr>
          <w:sz w:val="28"/>
          <w:szCs w:val="28"/>
        </w:rPr>
      </w:pPr>
    </w:p>
    <w:p w:rsidRPr="00480EE0" w:rsidR="00480EE0" w:rsidP="00480EE0" w:rsidRDefault="00480EE0" w14:paraId="5B7898BA" w14:textId="77777777">
      <w:pPr>
        <w:pStyle w:val="NoSpacing"/>
        <w:jc w:val="center"/>
        <w:rPr>
          <w:sz w:val="28"/>
          <w:szCs w:val="28"/>
        </w:rPr>
      </w:pPr>
    </w:p>
    <w:p w:rsidRPr="00480EE0" w:rsidR="00480EE0" w:rsidP="00480EE0" w:rsidRDefault="00480EE0" w14:paraId="1FF42429" w14:textId="77777777">
      <w:pPr>
        <w:pStyle w:val="NoSpacing"/>
        <w:jc w:val="center"/>
        <w:rPr>
          <w:sz w:val="28"/>
          <w:szCs w:val="28"/>
        </w:rPr>
      </w:pPr>
    </w:p>
    <w:p w:rsidRPr="00480EE0" w:rsidR="00480EE0" w:rsidP="00480EE0" w:rsidRDefault="00480EE0" w14:paraId="27D4BB20" w14:textId="77777777">
      <w:pPr>
        <w:pStyle w:val="NoSpacing"/>
        <w:jc w:val="center"/>
        <w:rPr>
          <w:sz w:val="28"/>
          <w:szCs w:val="28"/>
        </w:rPr>
      </w:pPr>
    </w:p>
    <w:p w:rsidRPr="00480EE0" w:rsidR="00480EE0" w:rsidP="00480EE0" w:rsidRDefault="00480EE0" w14:paraId="4F0E286D" w14:textId="77777777">
      <w:pPr>
        <w:pStyle w:val="NoSpacing"/>
        <w:jc w:val="center"/>
        <w:rPr>
          <w:sz w:val="28"/>
          <w:szCs w:val="28"/>
        </w:rPr>
      </w:pPr>
    </w:p>
    <w:p w:rsidRPr="00480EE0" w:rsidR="00480EE0" w:rsidP="00480EE0" w:rsidRDefault="00480EE0" w14:paraId="3F9BC913" w14:textId="77777777">
      <w:pPr>
        <w:pStyle w:val="NoSpacing"/>
        <w:jc w:val="center"/>
        <w:rPr>
          <w:sz w:val="28"/>
          <w:szCs w:val="28"/>
        </w:rPr>
      </w:pPr>
    </w:p>
    <w:p w:rsidR="004A66C7" w:rsidP="00480EE0" w:rsidRDefault="004A66C7" w14:paraId="3792C2C2" w14:textId="77777777">
      <w:pPr>
        <w:pStyle w:val="NoSpacing"/>
        <w:jc w:val="center"/>
        <w:rPr>
          <w:sz w:val="28"/>
          <w:szCs w:val="28"/>
        </w:rPr>
      </w:pPr>
    </w:p>
    <w:p w:rsidR="004A66C7" w:rsidP="00480EE0" w:rsidRDefault="004A66C7" w14:paraId="3010F4BD" w14:textId="77777777">
      <w:pPr>
        <w:pStyle w:val="NoSpacing"/>
        <w:jc w:val="center"/>
        <w:rPr>
          <w:sz w:val="28"/>
          <w:szCs w:val="28"/>
        </w:rPr>
      </w:pPr>
    </w:p>
    <w:p w:rsidR="004A66C7" w:rsidP="00480EE0" w:rsidRDefault="004A66C7" w14:paraId="27184AD5" w14:textId="77777777">
      <w:pPr>
        <w:pStyle w:val="NoSpacing"/>
        <w:jc w:val="center"/>
        <w:rPr>
          <w:sz w:val="28"/>
          <w:szCs w:val="28"/>
        </w:rPr>
      </w:pPr>
    </w:p>
    <w:p w:rsidR="004A66C7" w:rsidP="00480EE0" w:rsidRDefault="004A66C7" w14:paraId="6E148A13" w14:textId="77777777">
      <w:pPr>
        <w:pStyle w:val="NoSpacing"/>
        <w:jc w:val="center"/>
        <w:rPr>
          <w:sz w:val="28"/>
          <w:szCs w:val="28"/>
        </w:rPr>
      </w:pPr>
    </w:p>
    <w:p w:rsidR="004A66C7" w:rsidP="00480EE0" w:rsidRDefault="004A66C7" w14:paraId="2DED9CA5" w14:textId="77777777">
      <w:pPr>
        <w:pStyle w:val="NoSpacing"/>
        <w:jc w:val="center"/>
        <w:rPr>
          <w:sz w:val="28"/>
          <w:szCs w:val="28"/>
        </w:rPr>
      </w:pPr>
    </w:p>
    <w:p w:rsidR="004A66C7" w:rsidP="00480EE0" w:rsidRDefault="004A66C7" w14:paraId="0EE0B024" w14:textId="77777777">
      <w:pPr>
        <w:pStyle w:val="NoSpacing"/>
        <w:jc w:val="center"/>
        <w:rPr>
          <w:sz w:val="28"/>
          <w:szCs w:val="28"/>
        </w:rPr>
      </w:pPr>
    </w:p>
    <w:p w:rsidR="004A66C7" w:rsidP="00480EE0" w:rsidRDefault="004A66C7" w14:paraId="55F37D89" w14:textId="77777777">
      <w:pPr>
        <w:pStyle w:val="NoSpacing"/>
        <w:jc w:val="center"/>
        <w:rPr>
          <w:sz w:val="28"/>
          <w:szCs w:val="28"/>
        </w:rPr>
      </w:pPr>
    </w:p>
    <w:p w:rsidR="004A66C7" w:rsidP="00480EE0" w:rsidRDefault="004A66C7" w14:paraId="6F7F1F4C" w14:textId="77777777">
      <w:pPr>
        <w:pStyle w:val="NoSpacing"/>
        <w:jc w:val="center"/>
        <w:rPr>
          <w:sz w:val="28"/>
          <w:szCs w:val="28"/>
        </w:rPr>
      </w:pPr>
    </w:p>
    <w:p w:rsidR="004A66C7" w:rsidP="00480EE0" w:rsidRDefault="004A66C7" w14:paraId="1C3905EE" w14:textId="77777777">
      <w:pPr>
        <w:pStyle w:val="NoSpacing"/>
        <w:jc w:val="center"/>
        <w:rPr>
          <w:sz w:val="28"/>
          <w:szCs w:val="28"/>
        </w:rPr>
      </w:pPr>
    </w:p>
    <w:p w:rsidR="004A66C7" w:rsidP="00480EE0" w:rsidRDefault="004A66C7" w14:paraId="2EC4DA71" w14:textId="77777777">
      <w:pPr>
        <w:pStyle w:val="NoSpacing"/>
        <w:jc w:val="center"/>
        <w:rPr>
          <w:sz w:val="28"/>
          <w:szCs w:val="28"/>
        </w:rPr>
      </w:pPr>
    </w:p>
    <w:p w:rsidR="00480EE0" w:rsidP="00480EE0" w:rsidRDefault="177330DC" w14:paraId="23D31D70" w14:textId="77777777">
      <w:pPr>
        <w:pStyle w:val="NoSpacing"/>
        <w:jc w:val="center"/>
        <w:rPr>
          <w:sz w:val="28"/>
          <w:szCs w:val="28"/>
        </w:rPr>
      </w:pPr>
      <w:r w:rsidRPr="177330DC">
        <w:rPr>
          <w:sz w:val="28"/>
          <w:szCs w:val="28"/>
        </w:rPr>
        <w:t>Patrick Lendering</w:t>
      </w:r>
    </w:p>
    <w:p w:rsidR="00B93952" w:rsidP="00480EE0" w:rsidRDefault="177330DC" w14:paraId="3DB8B120" w14:textId="77777777">
      <w:pPr>
        <w:pStyle w:val="NoSpacing"/>
        <w:jc w:val="center"/>
        <w:rPr>
          <w:sz w:val="28"/>
          <w:szCs w:val="28"/>
        </w:rPr>
      </w:pPr>
      <w:r w:rsidRPr="177330DC">
        <w:rPr>
          <w:sz w:val="28"/>
          <w:szCs w:val="28"/>
        </w:rPr>
        <w:t>Jayme Leest</w:t>
      </w:r>
    </w:p>
    <w:p w:rsidR="00B93952" w:rsidP="00480EE0" w:rsidRDefault="177330DC" w14:paraId="52868F27" w14:textId="77777777">
      <w:pPr>
        <w:pStyle w:val="NoSpacing"/>
        <w:jc w:val="center"/>
        <w:rPr>
          <w:sz w:val="28"/>
          <w:szCs w:val="28"/>
        </w:rPr>
      </w:pPr>
      <w:r w:rsidRPr="177330DC">
        <w:rPr>
          <w:sz w:val="28"/>
          <w:szCs w:val="28"/>
        </w:rPr>
        <w:t>Robert van Lobenstein</w:t>
      </w:r>
    </w:p>
    <w:p w:rsidR="00B93952" w:rsidP="00480EE0" w:rsidRDefault="1F58E133" w14:paraId="2E54F3C4" w14:textId="77777777">
      <w:pPr>
        <w:pStyle w:val="NoSpacing"/>
        <w:jc w:val="center"/>
        <w:rPr>
          <w:sz w:val="28"/>
          <w:szCs w:val="28"/>
        </w:rPr>
      </w:pPr>
      <w:r w:rsidRPr="1F58E133">
        <w:rPr>
          <w:sz w:val="28"/>
          <w:szCs w:val="28"/>
        </w:rPr>
        <w:t>Alex Loos</w:t>
      </w:r>
    </w:p>
    <w:p w:rsidR="001C5F13" w:rsidP="00480EE0" w:rsidRDefault="1F58E133" w14:paraId="3620F141" w14:textId="77777777">
      <w:pPr>
        <w:pStyle w:val="NoSpacing"/>
        <w:jc w:val="center"/>
        <w:rPr>
          <w:sz w:val="28"/>
          <w:szCs w:val="28"/>
        </w:rPr>
      </w:pPr>
      <w:r w:rsidRPr="1F58E133">
        <w:rPr>
          <w:sz w:val="28"/>
          <w:szCs w:val="28"/>
        </w:rPr>
        <w:t>Robert Dirksen</w:t>
      </w:r>
    </w:p>
    <w:p w:rsidR="001C5F13" w:rsidP="00480EE0" w:rsidRDefault="177330DC" w14:paraId="03E14159" w14:textId="77777777">
      <w:pPr>
        <w:pStyle w:val="NoSpacing"/>
        <w:jc w:val="center"/>
        <w:rPr>
          <w:sz w:val="28"/>
          <w:szCs w:val="28"/>
        </w:rPr>
      </w:pPr>
      <w:r w:rsidRPr="177330DC">
        <w:rPr>
          <w:sz w:val="28"/>
          <w:szCs w:val="28"/>
        </w:rPr>
        <w:t xml:space="preserve">Roy </w:t>
      </w:r>
      <w:proofErr w:type="spellStart"/>
      <w:r w:rsidRPr="177330DC">
        <w:rPr>
          <w:sz w:val="28"/>
          <w:szCs w:val="28"/>
        </w:rPr>
        <w:t>Osephius</w:t>
      </w:r>
      <w:proofErr w:type="spellEnd"/>
    </w:p>
    <w:p w:rsidRPr="00480EE0" w:rsidR="001C5F13" w:rsidP="001C5F13" w:rsidRDefault="001C5F13" w14:paraId="50BE438E" w14:textId="77777777">
      <w:pPr>
        <w:pStyle w:val="NoSpacing"/>
        <w:rPr>
          <w:sz w:val="28"/>
          <w:szCs w:val="28"/>
        </w:rPr>
      </w:pPr>
    </w:p>
    <w:p w:rsidR="004A66C7" w:rsidRDefault="00480EE0" w14:paraId="480B82D3" w14:textId="77777777">
      <w:pPr>
        <w:rPr>
          <w:sz w:val="28"/>
          <w:szCs w:val="28"/>
        </w:rPr>
        <w:sectPr w:rsidR="004A66C7" w:rsidSect="00480EE0">
          <w:footerReference w:type="default" r:id="rId9"/>
          <w:pgSz w:w="12240" w:h="15840" w:orient="portrait"/>
          <w:pgMar w:top="1440" w:right="1440" w:bottom="1440" w:left="1440" w:header="720" w:footer="720" w:gutter="0"/>
          <w:cols w:space="720"/>
          <w:titlePg/>
          <w:docGrid w:linePitch="360"/>
        </w:sectPr>
      </w:pPr>
      <w:r w:rsidRPr="00480EE0">
        <w:rPr>
          <w:sz w:val="28"/>
          <w:szCs w:val="28"/>
        </w:rPr>
        <w:br w:type="page"/>
      </w:r>
    </w:p>
    <w:p w:rsidRPr="00480EE0" w:rsidR="00480EE0" w:rsidP="007D7EB3" w:rsidRDefault="1F58E133" w14:paraId="7C6CAD74" w14:textId="77777777">
      <w:pPr>
        <w:pStyle w:val="NoSpacing"/>
        <w:jc w:val="center"/>
        <w:rPr>
          <w:sz w:val="32"/>
          <w:szCs w:val="32"/>
        </w:rPr>
      </w:pPr>
      <w:r w:rsidRPr="1F58E133">
        <w:rPr>
          <w:sz w:val="32"/>
          <w:szCs w:val="32"/>
        </w:rPr>
        <w:lastRenderedPageBreak/>
        <w:t>Leertaak 1.3</w:t>
      </w:r>
    </w:p>
    <w:p w:rsidRPr="00480EE0" w:rsidR="00480EE0" w:rsidP="00480EE0" w:rsidRDefault="1F58E133" w14:paraId="27FE5660" w14:textId="77777777">
      <w:pPr>
        <w:pStyle w:val="NoSpacing"/>
        <w:jc w:val="center"/>
        <w:rPr>
          <w:sz w:val="28"/>
          <w:szCs w:val="28"/>
        </w:rPr>
      </w:pPr>
      <w:r w:rsidRPr="1F58E133">
        <w:rPr>
          <w:sz w:val="28"/>
          <w:szCs w:val="28"/>
        </w:rPr>
        <w:t>Groepsopdracht</w:t>
      </w:r>
    </w:p>
    <w:p w:rsidRPr="00480EE0" w:rsidR="00480EE0" w:rsidP="00480EE0" w:rsidRDefault="00480EE0" w14:paraId="3D0F2D5D" w14:textId="77777777">
      <w:pPr>
        <w:pStyle w:val="NoSpacing"/>
        <w:jc w:val="center"/>
        <w:rPr>
          <w:sz w:val="28"/>
          <w:szCs w:val="28"/>
        </w:rPr>
      </w:pPr>
    </w:p>
    <w:p w:rsidRPr="00480EE0" w:rsidR="00480EE0" w:rsidP="00480EE0" w:rsidRDefault="00480EE0" w14:paraId="7C23D497" w14:textId="77777777">
      <w:pPr>
        <w:pStyle w:val="NoSpacing"/>
        <w:jc w:val="center"/>
        <w:rPr>
          <w:sz w:val="28"/>
          <w:szCs w:val="28"/>
        </w:rPr>
      </w:pPr>
    </w:p>
    <w:p w:rsidRPr="00480EE0" w:rsidR="00480EE0" w:rsidP="00480EE0" w:rsidRDefault="00480EE0" w14:paraId="24DD579D" w14:textId="77777777">
      <w:pPr>
        <w:pStyle w:val="NoSpacing"/>
        <w:jc w:val="center"/>
        <w:rPr>
          <w:sz w:val="28"/>
          <w:szCs w:val="28"/>
        </w:rPr>
      </w:pPr>
    </w:p>
    <w:p w:rsidRPr="00480EE0" w:rsidR="00480EE0" w:rsidP="00480EE0" w:rsidRDefault="00480EE0" w14:paraId="4CB9DC95" w14:textId="77777777">
      <w:pPr>
        <w:pStyle w:val="NoSpacing"/>
        <w:jc w:val="center"/>
        <w:rPr>
          <w:sz w:val="28"/>
          <w:szCs w:val="28"/>
        </w:rPr>
      </w:pPr>
    </w:p>
    <w:p w:rsidRPr="00480EE0" w:rsidR="00480EE0" w:rsidP="00480EE0" w:rsidRDefault="00480EE0" w14:paraId="15F23DC0" w14:textId="77777777">
      <w:pPr>
        <w:pStyle w:val="NoSpacing"/>
        <w:jc w:val="center"/>
        <w:rPr>
          <w:sz w:val="28"/>
          <w:szCs w:val="28"/>
        </w:rPr>
      </w:pPr>
    </w:p>
    <w:p w:rsidRPr="00480EE0" w:rsidR="00480EE0" w:rsidP="00480EE0" w:rsidRDefault="00480EE0" w14:paraId="760F86E5" w14:textId="77777777">
      <w:pPr>
        <w:pStyle w:val="NoSpacing"/>
        <w:jc w:val="center"/>
        <w:rPr>
          <w:sz w:val="28"/>
          <w:szCs w:val="28"/>
        </w:rPr>
      </w:pPr>
    </w:p>
    <w:p w:rsidRPr="00480EE0" w:rsidR="00480EE0" w:rsidP="00480EE0" w:rsidRDefault="00480EE0" w14:paraId="2E287A95" w14:textId="77777777">
      <w:pPr>
        <w:pStyle w:val="NoSpacing"/>
        <w:jc w:val="center"/>
        <w:rPr>
          <w:sz w:val="28"/>
          <w:szCs w:val="28"/>
        </w:rPr>
      </w:pPr>
    </w:p>
    <w:p w:rsidRPr="00480EE0" w:rsidR="00480EE0" w:rsidP="00480EE0" w:rsidRDefault="00480EE0" w14:paraId="3400B40A" w14:textId="77777777">
      <w:pPr>
        <w:pStyle w:val="NoSpacing"/>
        <w:jc w:val="center"/>
        <w:rPr>
          <w:sz w:val="28"/>
          <w:szCs w:val="28"/>
        </w:rPr>
      </w:pPr>
    </w:p>
    <w:p w:rsidRPr="00480EE0" w:rsidR="00480EE0" w:rsidP="00480EE0" w:rsidRDefault="00480EE0" w14:paraId="1BD69C55" w14:textId="77777777">
      <w:pPr>
        <w:pStyle w:val="NoSpacing"/>
        <w:jc w:val="center"/>
        <w:rPr>
          <w:sz w:val="28"/>
          <w:szCs w:val="28"/>
        </w:rPr>
      </w:pPr>
    </w:p>
    <w:p w:rsidRPr="00480EE0" w:rsidR="00480EE0" w:rsidP="00480EE0" w:rsidRDefault="00480EE0" w14:paraId="35B50512" w14:textId="77777777">
      <w:pPr>
        <w:pStyle w:val="NoSpacing"/>
        <w:jc w:val="center"/>
        <w:rPr>
          <w:sz w:val="28"/>
          <w:szCs w:val="28"/>
        </w:rPr>
      </w:pPr>
    </w:p>
    <w:p w:rsidRPr="00480EE0" w:rsidR="00480EE0" w:rsidP="00480EE0" w:rsidRDefault="00480EE0" w14:paraId="5CA9F752" w14:textId="77777777">
      <w:pPr>
        <w:pStyle w:val="NoSpacing"/>
        <w:jc w:val="center"/>
        <w:rPr>
          <w:sz w:val="28"/>
          <w:szCs w:val="28"/>
        </w:rPr>
      </w:pPr>
    </w:p>
    <w:p w:rsidR="00480EE0" w:rsidP="00480EE0" w:rsidRDefault="00480EE0" w14:paraId="1E6E5AAA" w14:textId="77777777">
      <w:pPr>
        <w:pStyle w:val="NoSpacing"/>
        <w:jc w:val="center"/>
        <w:rPr>
          <w:sz w:val="28"/>
          <w:szCs w:val="28"/>
        </w:rPr>
      </w:pPr>
    </w:p>
    <w:p w:rsidR="00480EE0" w:rsidP="00480EE0" w:rsidRDefault="00480EE0" w14:paraId="51D9E68A" w14:textId="77777777">
      <w:pPr>
        <w:pStyle w:val="NoSpacing"/>
        <w:jc w:val="center"/>
        <w:rPr>
          <w:sz w:val="28"/>
          <w:szCs w:val="28"/>
        </w:rPr>
      </w:pPr>
    </w:p>
    <w:p w:rsidR="00480EE0" w:rsidP="00480EE0" w:rsidRDefault="00480EE0" w14:paraId="654379FE" w14:textId="77777777">
      <w:pPr>
        <w:pStyle w:val="NoSpacing"/>
        <w:jc w:val="center"/>
        <w:rPr>
          <w:sz w:val="28"/>
          <w:szCs w:val="28"/>
        </w:rPr>
      </w:pPr>
    </w:p>
    <w:p w:rsidR="00480EE0" w:rsidP="00480EE0" w:rsidRDefault="00480EE0" w14:paraId="0E2B1063" w14:textId="77777777">
      <w:pPr>
        <w:pStyle w:val="NoSpacing"/>
        <w:jc w:val="center"/>
        <w:rPr>
          <w:sz w:val="28"/>
          <w:szCs w:val="28"/>
        </w:rPr>
      </w:pPr>
    </w:p>
    <w:p w:rsidR="00480EE0" w:rsidP="00480EE0" w:rsidRDefault="00480EE0" w14:paraId="06315965" w14:textId="77777777">
      <w:pPr>
        <w:pStyle w:val="NoSpacing"/>
        <w:jc w:val="center"/>
        <w:rPr>
          <w:sz w:val="28"/>
          <w:szCs w:val="28"/>
        </w:rPr>
      </w:pPr>
    </w:p>
    <w:p w:rsidR="00480EE0" w:rsidP="00480EE0" w:rsidRDefault="00480EE0" w14:paraId="1190E7CB" w14:textId="77777777">
      <w:pPr>
        <w:pStyle w:val="NoSpacing"/>
        <w:jc w:val="center"/>
        <w:rPr>
          <w:sz w:val="28"/>
          <w:szCs w:val="28"/>
        </w:rPr>
      </w:pPr>
    </w:p>
    <w:p w:rsidR="00480EE0" w:rsidP="00480EE0" w:rsidRDefault="00480EE0" w14:paraId="12688815" w14:textId="77777777">
      <w:pPr>
        <w:pStyle w:val="NoSpacing"/>
        <w:rPr>
          <w:sz w:val="28"/>
          <w:szCs w:val="28"/>
        </w:rPr>
      </w:pPr>
    </w:p>
    <w:p w:rsidR="00480EE0" w:rsidP="00480EE0" w:rsidRDefault="00480EE0" w14:paraId="47FADD77" w14:textId="77777777">
      <w:pPr>
        <w:pStyle w:val="NoSpacing"/>
        <w:rPr>
          <w:sz w:val="28"/>
          <w:szCs w:val="28"/>
        </w:rPr>
      </w:pPr>
    </w:p>
    <w:p w:rsidR="00B93952" w:rsidP="00B93952" w:rsidRDefault="00480EE0" w14:paraId="111EAC68" w14:textId="77777777">
      <w:pPr>
        <w:pStyle w:val="NoSpacing"/>
        <w:rPr>
          <w:sz w:val="28"/>
          <w:szCs w:val="28"/>
        </w:rPr>
      </w:pPr>
      <w:r w:rsidRPr="00480EE0">
        <w:rPr>
          <w:sz w:val="28"/>
          <w:szCs w:val="28"/>
        </w:rPr>
        <w:t>Auteur</w:t>
      </w:r>
      <w:r w:rsidR="004A66C7">
        <w:rPr>
          <w:sz w:val="28"/>
          <w:szCs w:val="28"/>
        </w:rPr>
        <w:t>:</w:t>
      </w:r>
      <w:r w:rsidR="004A66C7">
        <w:rPr>
          <w:sz w:val="28"/>
          <w:szCs w:val="28"/>
        </w:rPr>
        <w:tab/>
      </w:r>
      <w:r w:rsidR="004A66C7">
        <w:rPr>
          <w:sz w:val="28"/>
          <w:szCs w:val="28"/>
        </w:rPr>
        <w:tab/>
      </w:r>
      <w:r w:rsidR="00B93952">
        <w:rPr>
          <w:sz w:val="28"/>
          <w:szCs w:val="28"/>
        </w:rPr>
        <w:t>Patrick Lendering</w:t>
      </w:r>
    </w:p>
    <w:p w:rsidR="00B93952" w:rsidP="00B93952" w:rsidRDefault="177330DC" w14:paraId="35B20534" w14:textId="77777777">
      <w:pPr>
        <w:pStyle w:val="NoSpacing"/>
        <w:ind w:left="1440" w:firstLine="720"/>
        <w:rPr>
          <w:sz w:val="28"/>
          <w:szCs w:val="28"/>
        </w:rPr>
      </w:pPr>
      <w:r w:rsidRPr="177330DC">
        <w:rPr>
          <w:sz w:val="28"/>
          <w:szCs w:val="28"/>
        </w:rPr>
        <w:t>Jayme Leest</w:t>
      </w:r>
    </w:p>
    <w:p w:rsidR="00B93952" w:rsidP="00B93952" w:rsidRDefault="177330DC" w14:paraId="018F2B79" w14:textId="77777777">
      <w:pPr>
        <w:pStyle w:val="NoSpacing"/>
        <w:ind w:left="1440" w:firstLine="720"/>
        <w:rPr>
          <w:sz w:val="28"/>
          <w:szCs w:val="28"/>
        </w:rPr>
      </w:pPr>
      <w:r w:rsidRPr="177330DC">
        <w:rPr>
          <w:sz w:val="28"/>
          <w:szCs w:val="28"/>
        </w:rPr>
        <w:t>Robert van Lobenstein</w:t>
      </w:r>
    </w:p>
    <w:p w:rsidR="00B93952" w:rsidP="00B93952" w:rsidRDefault="1F58E133" w14:paraId="16D330CE" w14:textId="77777777">
      <w:pPr>
        <w:pStyle w:val="NoSpacing"/>
        <w:ind w:left="2160"/>
        <w:rPr>
          <w:sz w:val="28"/>
          <w:szCs w:val="28"/>
        </w:rPr>
      </w:pPr>
      <w:r w:rsidRPr="1F58E133">
        <w:rPr>
          <w:sz w:val="28"/>
          <w:szCs w:val="28"/>
        </w:rPr>
        <w:t>Alex Loos</w:t>
      </w:r>
    </w:p>
    <w:p w:rsidR="001C5F13" w:rsidP="00B93952" w:rsidRDefault="1F58E133" w14:paraId="266ECBDD" w14:textId="77777777">
      <w:pPr>
        <w:pStyle w:val="NoSpacing"/>
        <w:ind w:left="2160"/>
        <w:rPr>
          <w:sz w:val="28"/>
          <w:szCs w:val="28"/>
        </w:rPr>
      </w:pPr>
      <w:r w:rsidRPr="1F58E133">
        <w:rPr>
          <w:sz w:val="28"/>
          <w:szCs w:val="28"/>
        </w:rPr>
        <w:t>Robert Dirksen</w:t>
      </w:r>
    </w:p>
    <w:p w:rsidRPr="00480EE0" w:rsidR="001C5F13" w:rsidP="00B93952" w:rsidRDefault="177330DC" w14:paraId="5AA3483B" w14:textId="77777777">
      <w:pPr>
        <w:pStyle w:val="NoSpacing"/>
        <w:ind w:left="2160"/>
        <w:rPr>
          <w:sz w:val="28"/>
          <w:szCs w:val="28"/>
        </w:rPr>
      </w:pPr>
      <w:r w:rsidRPr="177330DC">
        <w:rPr>
          <w:sz w:val="28"/>
          <w:szCs w:val="28"/>
        </w:rPr>
        <w:t xml:space="preserve">Roy </w:t>
      </w:r>
      <w:proofErr w:type="spellStart"/>
      <w:r w:rsidRPr="177330DC">
        <w:rPr>
          <w:sz w:val="28"/>
          <w:szCs w:val="28"/>
        </w:rPr>
        <w:t>Osephius</w:t>
      </w:r>
      <w:proofErr w:type="spellEnd"/>
    </w:p>
    <w:p w:rsidR="00480EE0" w:rsidP="00480EE0" w:rsidRDefault="00480EE0" w14:paraId="37A45C18" w14:textId="77777777">
      <w:pPr>
        <w:pStyle w:val="NoSpacing"/>
        <w:rPr>
          <w:sz w:val="28"/>
          <w:szCs w:val="28"/>
        </w:rPr>
      </w:pPr>
    </w:p>
    <w:p w:rsidRPr="00480EE0" w:rsidR="00480EE0" w:rsidP="00480EE0" w:rsidRDefault="00480EE0" w14:paraId="51A953BA" w14:textId="77777777">
      <w:pPr>
        <w:pStyle w:val="NoSpacing"/>
        <w:rPr>
          <w:sz w:val="28"/>
          <w:szCs w:val="28"/>
        </w:rPr>
      </w:pPr>
    </w:p>
    <w:p w:rsidR="00480EE0" w:rsidP="00480EE0" w:rsidRDefault="00480EE0" w14:paraId="55E0AE75" w14:textId="77777777">
      <w:pPr>
        <w:pStyle w:val="NoSpacing"/>
        <w:rPr>
          <w:sz w:val="28"/>
          <w:szCs w:val="28"/>
        </w:rPr>
      </w:pPr>
      <w:r w:rsidRPr="00480EE0">
        <w:rPr>
          <w:sz w:val="28"/>
          <w:szCs w:val="28"/>
        </w:rPr>
        <w:t>Plaats</w:t>
      </w:r>
      <w:r w:rsidR="004A66C7">
        <w:rPr>
          <w:sz w:val="28"/>
          <w:szCs w:val="28"/>
        </w:rPr>
        <w:t>:</w:t>
      </w:r>
      <w:r w:rsidR="004A66C7">
        <w:rPr>
          <w:sz w:val="28"/>
          <w:szCs w:val="28"/>
        </w:rPr>
        <w:tab/>
      </w:r>
      <w:r w:rsidR="004A66C7">
        <w:rPr>
          <w:sz w:val="28"/>
          <w:szCs w:val="28"/>
        </w:rPr>
        <w:tab/>
      </w:r>
      <w:r w:rsidR="004A66C7">
        <w:rPr>
          <w:sz w:val="28"/>
          <w:szCs w:val="28"/>
        </w:rPr>
        <w:t>Delft</w:t>
      </w:r>
    </w:p>
    <w:p w:rsidRPr="00480EE0" w:rsidR="00480EE0" w:rsidP="00480EE0" w:rsidRDefault="00480EE0" w14:paraId="6C341117" w14:textId="77777777">
      <w:pPr>
        <w:pStyle w:val="NoSpacing"/>
        <w:rPr>
          <w:sz w:val="28"/>
          <w:szCs w:val="28"/>
        </w:rPr>
      </w:pPr>
    </w:p>
    <w:p w:rsidR="00480EE0" w:rsidP="00480EE0" w:rsidRDefault="00480EE0" w14:paraId="0ABA552C" w14:textId="77777777">
      <w:pPr>
        <w:pStyle w:val="NoSpacing"/>
        <w:rPr>
          <w:sz w:val="28"/>
          <w:szCs w:val="28"/>
        </w:rPr>
      </w:pPr>
      <w:r w:rsidRPr="00480EE0">
        <w:rPr>
          <w:sz w:val="28"/>
          <w:szCs w:val="28"/>
        </w:rPr>
        <w:t>Datum</w:t>
      </w:r>
      <w:r w:rsidR="004A66C7">
        <w:rPr>
          <w:sz w:val="28"/>
          <w:szCs w:val="28"/>
        </w:rPr>
        <w:t>:</w:t>
      </w:r>
      <w:r w:rsidR="004A66C7">
        <w:rPr>
          <w:sz w:val="28"/>
          <w:szCs w:val="28"/>
        </w:rPr>
        <w:tab/>
      </w:r>
      <w:r w:rsidR="004A66C7">
        <w:rPr>
          <w:sz w:val="28"/>
          <w:szCs w:val="28"/>
        </w:rPr>
        <w:tab/>
      </w:r>
      <w:r w:rsidR="00B93952">
        <w:rPr>
          <w:sz w:val="28"/>
          <w:szCs w:val="28"/>
        </w:rPr>
        <w:t>04-maart-2016</w:t>
      </w:r>
    </w:p>
    <w:p w:rsidRPr="00480EE0" w:rsidR="00480EE0" w:rsidP="00480EE0" w:rsidRDefault="00480EE0" w14:paraId="57E8A155" w14:textId="77777777">
      <w:pPr>
        <w:pStyle w:val="NoSpacing"/>
        <w:rPr>
          <w:sz w:val="28"/>
          <w:szCs w:val="28"/>
        </w:rPr>
      </w:pPr>
    </w:p>
    <w:p w:rsidRPr="00480EE0" w:rsidR="00480EE0" w:rsidP="00480EE0" w:rsidRDefault="00480EE0" w14:paraId="2F4ED320" w14:textId="77777777">
      <w:pPr>
        <w:pStyle w:val="NoSpacing"/>
        <w:rPr>
          <w:sz w:val="28"/>
          <w:szCs w:val="28"/>
        </w:rPr>
      </w:pPr>
      <w:r w:rsidRPr="00480EE0">
        <w:rPr>
          <w:sz w:val="28"/>
          <w:szCs w:val="28"/>
        </w:rPr>
        <w:t>Organisatie</w:t>
      </w:r>
      <w:r w:rsidR="004A66C7">
        <w:rPr>
          <w:sz w:val="28"/>
          <w:szCs w:val="28"/>
        </w:rPr>
        <w:t>:</w:t>
      </w:r>
      <w:r w:rsidR="004A66C7">
        <w:rPr>
          <w:sz w:val="28"/>
          <w:szCs w:val="28"/>
        </w:rPr>
        <w:tab/>
      </w:r>
      <w:r w:rsidR="004A66C7">
        <w:rPr>
          <w:sz w:val="28"/>
          <w:szCs w:val="28"/>
        </w:rPr>
        <w:tab/>
      </w:r>
      <w:r w:rsidR="004A66C7">
        <w:rPr>
          <w:sz w:val="28"/>
          <w:szCs w:val="28"/>
        </w:rPr>
        <w:t>De Haagse Hogeschool Werktuigbouwkunde</w:t>
      </w:r>
    </w:p>
    <w:p w:rsidR="004A66C7" w:rsidP="00480EE0" w:rsidRDefault="00480EE0" w14:paraId="52A17AF8" w14:textId="77777777">
      <w:pPr>
        <w:rPr>
          <w:sz w:val="28"/>
          <w:szCs w:val="28"/>
        </w:rPr>
        <w:sectPr w:rsidR="004A66C7" w:rsidSect="00480EE0">
          <w:pgSz w:w="12240" w:h="15840" w:orient="portrait"/>
          <w:pgMar w:top="1440" w:right="1440" w:bottom="1440" w:left="1440" w:header="720" w:footer="720" w:gutter="0"/>
          <w:cols w:space="720"/>
          <w:titlePg/>
          <w:docGrid w:linePitch="360"/>
        </w:sectPr>
      </w:pPr>
      <w:r w:rsidRPr="00480EE0">
        <w:rPr>
          <w:sz w:val="28"/>
          <w:szCs w:val="28"/>
        </w:rPr>
        <w:br w:type="page"/>
      </w:r>
    </w:p>
    <w:p w:rsidR="00480EE0" w:rsidP="00694ED0" w:rsidRDefault="1F58E133" w14:paraId="179D72B3" w14:textId="77777777">
      <w:pPr>
        <w:pStyle w:val="NoSpacing"/>
        <w:jc w:val="center"/>
        <w:rPr>
          <w:sz w:val="40"/>
          <w:szCs w:val="40"/>
        </w:rPr>
      </w:pPr>
      <w:r w:rsidRPr="1F58E133">
        <w:rPr>
          <w:sz w:val="40"/>
          <w:szCs w:val="40"/>
        </w:rPr>
        <w:lastRenderedPageBreak/>
        <w:t>Voorwoord</w:t>
      </w:r>
    </w:p>
    <w:p w:rsidR="00694ED0" w:rsidP="00533429" w:rsidRDefault="00694ED0" w14:paraId="7A839564" w14:textId="77777777">
      <w:pPr>
        <w:pStyle w:val="NoSpacing"/>
      </w:pPr>
    </w:p>
    <w:p w:rsidR="00333943" w:rsidP="007D7EB3" w:rsidRDefault="1F58E133" w14:paraId="3F8E1099" w14:textId="21A0F9B4">
      <w:r>
        <w:t>Op 8 februari 2016 is ons de opdracht gegeven door de Haagse Hogeschool te Delft om een Zonnepomp te gaan fabriceren en te ontwerpen voor een boer in Portugal. Voor dit project is het van belang dat wij als groep te werk gaan zodat de boer tevreden is met het resultaat. Er wordt daarbij eerst gekeken naar de specificaties van de omgeving waar de pomp gebouwd moet worden. Daarnaast wordt er gekeken naar de eisen en de wensen van de klant. De Haagse Hogeschool is daarbij onze werkgever die in alle tijde verantwoordelijk is voor het werk dat geleverd wordt. Om dit project een succes te laten worden, worden veel pompen bekeken en afgewogen zodat de beste pomp naar voren komt. Daarna zal de pomp ontworpen, gefabriceerd en getest worden om te kijken of de pomp de criteria in de praktijk kan behalen.  Het gehele project zal binnen 10 weken gerealiseerd worden.</w:t>
      </w:r>
    </w:p>
    <w:p w:rsidRPr="00480EE0" w:rsidR="00694ED0" w:rsidP="007D7EB3" w:rsidRDefault="00333943" w14:paraId="27F5E0DE" w14:textId="66012928">
      <w:r>
        <w:br w:type="page"/>
      </w:r>
    </w:p>
    <w:sdt>
      <w:sdtPr>
        <w:rPr>
          <w:rFonts w:asciiTheme="minorHAnsi" w:hAnsiTheme="minorHAnsi" w:eastAsiaTheme="minorHAnsi" w:cstheme="minorBidi"/>
          <w:color w:val="auto"/>
          <w:sz w:val="22"/>
          <w:szCs w:val="22"/>
          <w:lang w:val="nl-NL"/>
        </w:rPr>
        <w:id w:val="399721972"/>
        <w:docPartObj>
          <w:docPartGallery w:val="Table of Contents"/>
          <w:docPartUnique/>
        </w:docPartObj>
      </w:sdtPr>
      <w:sdtEndPr>
        <w:rPr>
          <w:b/>
          <w:bCs/>
          <w:sz w:val="24"/>
        </w:rPr>
      </w:sdtEndPr>
      <w:sdtContent>
        <w:p w:rsidRPr="00480EE0" w:rsidR="00480EE0" w:rsidRDefault="00480EE0" w14:paraId="7DAFE7F3" w14:textId="77777777">
          <w:pPr>
            <w:pStyle w:val="TOCHeading"/>
            <w:rPr>
              <w:lang w:val="nl-NL"/>
            </w:rPr>
          </w:pPr>
          <w:r w:rsidRPr="00480EE0">
            <w:rPr>
              <w:lang w:val="nl-NL"/>
            </w:rPr>
            <w:t>Inhoudsopg</w:t>
          </w:r>
          <w:bookmarkStart w:name="_GoBack" w:id="0"/>
          <w:bookmarkEnd w:id="0"/>
          <w:r w:rsidRPr="00480EE0">
            <w:rPr>
              <w:lang w:val="nl-NL"/>
            </w:rPr>
            <w:t>ave</w:t>
          </w:r>
        </w:p>
        <w:p w:rsidR="00464A61" w:rsidRDefault="00480EE0" w14:paraId="2DC9A3AD" w14:textId="666F1521">
          <w:pPr>
            <w:pStyle w:val="TOC1"/>
            <w:tabs>
              <w:tab w:val="right" w:leader="dot" w:pos="9350"/>
            </w:tabs>
            <w:rPr>
              <w:rFonts w:eastAsiaTheme="minorEastAsia"/>
              <w:noProof/>
              <w:sz w:val="22"/>
              <w:lang w:eastAsia="nl-NL"/>
            </w:rPr>
          </w:pPr>
          <w:r w:rsidRPr="00480EE0">
            <w:fldChar w:fldCharType="begin"/>
          </w:r>
          <w:r w:rsidRPr="00480EE0">
            <w:instrText xml:space="preserve"> TOC \o "1-3" \h \z \u </w:instrText>
          </w:r>
          <w:r w:rsidRPr="00480EE0">
            <w:fldChar w:fldCharType="separate"/>
          </w:r>
          <w:hyperlink w:history="1" w:anchor="_Toc445463920">
            <w:r w:rsidRPr="00F64B0E" w:rsidR="00464A61">
              <w:rPr>
                <w:rStyle w:val="Hyperlink"/>
                <w:noProof/>
              </w:rPr>
              <w:t>Samenvatting</w:t>
            </w:r>
            <w:r w:rsidR="00464A61">
              <w:rPr>
                <w:noProof/>
                <w:webHidden/>
              </w:rPr>
              <w:tab/>
            </w:r>
            <w:r w:rsidR="00464A61">
              <w:rPr>
                <w:noProof/>
                <w:webHidden/>
              </w:rPr>
              <w:fldChar w:fldCharType="begin"/>
            </w:r>
            <w:r w:rsidR="00464A61">
              <w:rPr>
                <w:noProof/>
                <w:webHidden/>
              </w:rPr>
              <w:instrText xml:space="preserve"> PAGEREF _Toc445463920 \h </w:instrText>
            </w:r>
            <w:r w:rsidR="00464A61">
              <w:rPr>
                <w:noProof/>
                <w:webHidden/>
              </w:rPr>
            </w:r>
            <w:r w:rsidR="00464A61">
              <w:rPr>
                <w:noProof/>
                <w:webHidden/>
              </w:rPr>
              <w:fldChar w:fldCharType="separate"/>
            </w:r>
            <w:r w:rsidR="00464A61">
              <w:rPr>
                <w:noProof/>
                <w:webHidden/>
              </w:rPr>
              <w:t>6</w:t>
            </w:r>
            <w:r w:rsidR="00464A61">
              <w:rPr>
                <w:noProof/>
                <w:webHidden/>
              </w:rPr>
              <w:fldChar w:fldCharType="end"/>
            </w:r>
          </w:hyperlink>
        </w:p>
        <w:p w:rsidR="00464A61" w:rsidRDefault="00464A61" w14:paraId="2B98DF31" w14:textId="007B0FCF">
          <w:pPr>
            <w:pStyle w:val="TOC1"/>
            <w:tabs>
              <w:tab w:val="right" w:leader="dot" w:pos="9350"/>
            </w:tabs>
            <w:rPr>
              <w:rFonts w:eastAsiaTheme="minorEastAsia"/>
              <w:noProof/>
              <w:sz w:val="22"/>
              <w:lang w:eastAsia="nl-NL"/>
            </w:rPr>
          </w:pPr>
          <w:hyperlink w:history="1" w:anchor="_Toc445463921">
            <w:r w:rsidRPr="00F64B0E">
              <w:rPr>
                <w:rStyle w:val="Hyperlink"/>
                <w:noProof/>
              </w:rPr>
              <w:t>Inleiding</w:t>
            </w:r>
            <w:r>
              <w:rPr>
                <w:noProof/>
                <w:webHidden/>
              </w:rPr>
              <w:tab/>
            </w:r>
            <w:r>
              <w:rPr>
                <w:noProof/>
                <w:webHidden/>
              </w:rPr>
              <w:fldChar w:fldCharType="begin"/>
            </w:r>
            <w:r>
              <w:rPr>
                <w:noProof/>
                <w:webHidden/>
              </w:rPr>
              <w:instrText xml:space="preserve"> PAGEREF _Toc445463921 \h </w:instrText>
            </w:r>
            <w:r>
              <w:rPr>
                <w:noProof/>
                <w:webHidden/>
              </w:rPr>
            </w:r>
            <w:r>
              <w:rPr>
                <w:noProof/>
                <w:webHidden/>
              </w:rPr>
              <w:fldChar w:fldCharType="separate"/>
            </w:r>
            <w:r>
              <w:rPr>
                <w:noProof/>
                <w:webHidden/>
              </w:rPr>
              <w:t>7</w:t>
            </w:r>
            <w:r>
              <w:rPr>
                <w:noProof/>
                <w:webHidden/>
              </w:rPr>
              <w:fldChar w:fldCharType="end"/>
            </w:r>
          </w:hyperlink>
        </w:p>
        <w:p w:rsidR="00464A61" w:rsidRDefault="00464A61" w14:paraId="22B72F3F" w14:textId="0048A0A6">
          <w:pPr>
            <w:pStyle w:val="TOC1"/>
            <w:tabs>
              <w:tab w:val="right" w:leader="dot" w:pos="9350"/>
            </w:tabs>
            <w:rPr>
              <w:rFonts w:eastAsiaTheme="minorEastAsia"/>
              <w:noProof/>
              <w:sz w:val="22"/>
              <w:lang w:eastAsia="nl-NL"/>
            </w:rPr>
          </w:pPr>
          <w:hyperlink w:history="1" w:anchor="_Toc445463922">
            <w:r w:rsidRPr="00F64B0E">
              <w:rPr>
                <w:rStyle w:val="Hyperlink"/>
                <w:noProof/>
              </w:rPr>
              <w:t>2. Functieboom</w:t>
            </w:r>
            <w:r>
              <w:rPr>
                <w:noProof/>
                <w:webHidden/>
              </w:rPr>
              <w:tab/>
            </w:r>
            <w:r>
              <w:rPr>
                <w:noProof/>
                <w:webHidden/>
              </w:rPr>
              <w:fldChar w:fldCharType="begin"/>
            </w:r>
            <w:r>
              <w:rPr>
                <w:noProof/>
                <w:webHidden/>
              </w:rPr>
              <w:instrText xml:space="preserve"> PAGEREF _Toc445463922 \h </w:instrText>
            </w:r>
            <w:r>
              <w:rPr>
                <w:noProof/>
                <w:webHidden/>
              </w:rPr>
            </w:r>
            <w:r>
              <w:rPr>
                <w:noProof/>
                <w:webHidden/>
              </w:rPr>
              <w:fldChar w:fldCharType="separate"/>
            </w:r>
            <w:r>
              <w:rPr>
                <w:noProof/>
                <w:webHidden/>
              </w:rPr>
              <w:t>8</w:t>
            </w:r>
            <w:r>
              <w:rPr>
                <w:noProof/>
                <w:webHidden/>
              </w:rPr>
              <w:fldChar w:fldCharType="end"/>
            </w:r>
          </w:hyperlink>
        </w:p>
        <w:p w:rsidR="00464A61" w:rsidRDefault="00464A61" w14:paraId="689C528F" w14:textId="57038645">
          <w:pPr>
            <w:pStyle w:val="TOC1"/>
            <w:tabs>
              <w:tab w:val="right" w:leader="dot" w:pos="9350"/>
            </w:tabs>
            <w:rPr>
              <w:rFonts w:eastAsiaTheme="minorEastAsia"/>
              <w:noProof/>
              <w:sz w:val="22"/>
              <w:lang w:eastAsia="nl-NL"/>
            </w:rPr>
          </w:pPr>
          <w:hyperlink w:history="1" w:anchor="_Toc445463923">
            <w:r w:rsidRPr="00F64B0E">
              <w:rPr>
                <w:rStyle w:val="Hyperlink"/>
                <w:noProof/>
              </w:rPr>
              <w:t>3. Grootheden</w:t>
            </w:r>
            <w:r>
              <w:rPr>
                <w:noProof/>
                <w:webHidden/>
              </w:rPr>
              <w:tab/>
            </w:r>
            <w:r>
              <w:rPr>
                <w:noProof/>
                <w:webHidden/>
              </w:rPr>
              <w:fldChar w:fldCharType="begin"/>
            </w:r>
            <w:r>
              <w:rPr>
                <w:noProof/>
                <w:webHidden/>
              </w:rPr>
              <w:instrText xml:space="preserve"> PAGEREF _Toc445463923 \h </w:instrText>
            </w:r>
            <w:r>
              <w:rPr>
                <w:noProof/>
                <w:webHidden/>
              </w:rPr>
            </w:r>
            <w:r>
              <w:rPr>
                <w:noProof/>
                <w:webHidden/>
              </w:rPr>
              <w:fldChar w:fldCharType="separate"/>
            </w:r>
            <w:r>
              <w:rPr>
                <w:noProof/>
                <w:webHidden/>
              </w:rPr>
              <w:t>9</w:t>
            </w:r>
            <w:r>
              <w:rPr>
                <w:noProof/>
                <w:webHidden/>
              </w:rPr>
              <w:fldChar w:fldCharType="end"/>
            </w:r>
          </w:hyperlink>
        </w:p>
        <w:p w:rsidR="00464A61" w:rsidRDefault="00464A61" w14:paraId="50182D83" w14:textId="4DA64A19">
          <w:pPr>
            <w:pStyle w:val="TOC2"/>
            <w:tabs>
              <w:tab w:val="right" w:leader="dot" w:pos="9350"/>
            </w:tabs>
            <w:rPr>
              <w:rFonts w:eastAsiaTheme="minorEastAsia"/>
              <w:noProof/>
              <w:sz w:val="22"/>
              <w:lang w:eastAsia="nl-NL"/>
            </w:rPr>
          </w:pPr>
          <w:hyperlink w:history="1" w:anchor="_Toc445463924">
            <w:r w:rsidRPr="00F64B0E">
              <w:rPr>
                <w:rStyle w:val="Hyperlink"/>
                <w:noProof/>
              </w:rPr>
              <w:t>De grootheden bij de verschillende deelfuncties</w:t>
            </w:r>
            <w:r>
              <w:rPr>
                <w:noProof/>
                <w:webHidden/>
              </w:rPr>
              <w:tab/>
            </w:r>
            <w:r>
              <w:rPr>
                <w:noProof/>
                <w:webHidden/>
              </w:rPr>
              <w:fldChar w:fldCharType="begin"/>
            </w:r>
            <w:r>
              <w:rPr>
                <w:noProof/>
                <w:webHidden/>
              </w:rPr>
              <w:instrText xml:space="preserve"> PAGEREF _Toc445463924 \h </w:instrText>
            </w:r>
            <w:r>
              <w:rPr>
                <w:noProof/>
                <w:webHidden/>
              </w:rPr>
            </w:r>
            <w:r>
              <w:rPr>
                <w:noProof/>
                <w:webHidden/>
              </w:rPr>
              <w:fldChar w:fldCharType="separate"/>
            </w:r>
            <w:r>
              <w:rPr>
                <w:noProof/>
                <w:webHidden/>
              </w:rPr>
              <w:t>9</w:t>
            </w:r>
            <w:r>
              <w:rPr>
                <w:noProof/>
                <w:webHidden/>
              </w:rPr>
              <w:fldChar w:fldCharType="end"/>
            </w:r>
          </w:hyperlink>
        </w:p>
        <w:p w:rsidR="00464A61" w:rsidRDefault="00464A61" w14:paraId="4A96D434" w14:textId="59B1FB3F">
          <w:pPr>
            <w:pStyle w:val="TOC2"/>
            <w:tabs>
              <w:tab w:val="right" w:leader="dot" w:pos="9350"/>
            </w:tabs>
            <w:rPr>
              <w:rFonts w:eastAsiaTheme="minorEastAsia"/>
              <w:noProof/>
              <w:sz w:val="22"/>
              <w:lang w:eastAsia="nl-NL"/>
            </w:rPr>
          </w:pPr>
          <w:hyperlink w:history="1" w:anchor="_Toc445463925">
            <w:r w:rsidRPr="00F64B0E">
              <w:rPr>
                <w:rStyle w:val="Hyperlink"/>
                <w:noProof/>
              </w:rPr>
              <w:t>Functie uitleg van de grootheden</w:t>
            </w:r>
            <w:r>
              <w:rPr>
                <w:noProof/>
                <w:webHidden/>
              </w:rPr>
              <w:tab/>
            </w:r>
            <w:r>
              <w:rPr>
                <w:noProof/>
                <w:webHidden/>
              </w:rPr>
              <w:fldChar w:fldCharType="begin"/>
            </w:r>
            <w:r>
              <w:rPr>
                <w:noProof/>
                <w:webHidden/>
              </w:rPr>
              <w:instrText xml:space="preserve"> PAGEREF _Toc445463925 \h </w:instrText>
            </w:r>
            <w:r>
              <w:rPr>
                <w:noProof/>
                <w:webHidden/>
              </w:rPr>
            </w:r>
            <w:r>
              <w:rPr>
                <w:noProof/>
                <w:webHidden/>
              </w:rPr>
              <w:fldChar w:fldCharType="separate"/>
            </w:r>
            <w:r>
              <w:rPr>
                <w:noProof/>
                <w:webHidden/>
              </w:rPr>
              <w:t>9</w:t>
            </w:r>
            <w:r>
              <w:rPr>
                <w:noProof/>
                <w:webHidden/>
              </w:rPr>
              <w:fldChar w:fldCharType="end"/>
            </w:r>
          </w:hyperlink>
        </w:p>
        <w:p w:rsidR="00464A61" w:rsidRDefault="00464A61" w14:paraId="1757B206" w14:textId="08FE0C27">
          <w:pPr>
            <w:pStyle w:val="TOC1"/>
            <w:tabs>
              <w:tab w:val="right" w:leader="dot" w:pos="9350"/>
            </w:tabs>
            <w:rPr>
              <w:rFonts w:eastAsiaTheme="minorEastAsia"/>
              <w:noProof/>
              <w:sz w:val="22"/>
              <w:lang w:eastAsia="nl-NL"/>
            </w:rPr>
          </w:pPr>
          <w:hyperlink w:history="1" w:anchor="_Toc445463926">
            <w:r w:rsidRPr="00F64B0E">
              <w:rPr>
                <w:rStyle w:val="Hyperlink"/>
                <w:noProof/>
                <w:lang w:val="en-US"/>
              </w:rPr>
              <w:t>4. Formules</w:t>
            </w:r>
            <w:r>
              <w:rPr>
                <w:noProof/>
                <w:webHidden/>
              </w:rPr>
              <w:tab/>
            </w:r>
            <w:r>
              <w:rPr>
                <w:noProof/>
                <w:webHidden/>
              </w:rPr>
              <w:fldChar w:fldCharType="begin"/>
            </w:r>
            <w:r>
              <w:rPr>
                <w:noProof/>
                <w:webHidden/>
              </w:rPr>
              <w:instrText xml:space="preserve"> PAGEREF _Toc445463926 \h </w:instrText>
            </w:r>
            <w:r>
              <w:rPr>
                <w:noProof/>
                <w:webHidden/>
              </w:rPr>
            </w:r>
            <w:r>
              <w:rPr>
                <w:noProof/>
                <w:webHidden/>
              </w:rPr>
              <w:fldChar w:fldCharType="separate"/>
            </w:r>
            <w:r>
              <w:rPr>
                <w:noProof/>
                <w:webHidden/>
              </w:rPr>
              <w:t>11</w:t>
            </w:r>
            <w:r>
              <w:rPr>
                <w:noProof/>
                <w:webHidden/>
              </w:rPr>
              <w:fldChar w:fldCharType="end"/>
            </w:r>
          </w:hyperlink>
        </w:p>
        <w:p w:rsidR="00464A61" w:rsidRDefault="00464A61" w14:paraId="1A554F92" w14:textId="24E03DD3">
          <w:pPr>
            <w:pStyle w:val="TOC1"/>
            <w:tabs>
              <w:tab w:val="right" w:leader="dot" w:pos="9350"/>
            </w:tabs>
            <w:rPr>
              <w:rFonts w:eastAsiaTheme="minorEastAsia"/>
              <w:noProof/>
              <w:sz w:val="22"/>
              <w:lang w:eastAsia="nl-NL"/>
            </w:rPr>
          </w:pPr>
          <w:hyperlink w:history="1" w:anchor="_Toc445463927">
            <w:r w:rsidRPr="00F64B0E">
              <w:rPr>
                <w:rStyle w:val="Hyperlink"/>
                <w:noProof/>
              </w:rPr>
              <w:t>5. Schematische weergaven</w:t>
            </w:r>
            <w:r>
              <w:rPr>
                <w:noProof/>
                <w:webHidden/>
              </w:rPr>
              <w:tab/>
            </w:r>
            <w:r>
              <w:rPr>
                <w:noProof/>
                <w:webHidden/>
              </w:rPr>
              <w:fldChar w:fldCharType="begin"/>
            </w:r>
            <w:r>
              <w:rPr>
                <w:noProof/>
                <w:webHidden/>
              </w:rPr>
              <w:instrText xml:space="preserve"> PAGEREF _Toc445463927 \h </w:instrText>
            </w:r>
            <w:r>
              <w:rPr>
                <w:noProof/>
                <w:webHidden/>
              </w:rPr>
            </w:r>
            <w:r>
              <w:rPr>
                <w:noProof/>
                <w:webHidden/>
              </w:rPr>
              <w:fldChar w:fldCharType="separate"/>
            </w:r>
            <w:r>
              <w:rPr>
                <w:noProof/>
                <w:webHidden/>
              </w:rPr>
              <w:t>13</w:t>
            </w:r>
            <w:r>
              <w:rPr>
                <w:noProof/>
                <w:webHidden/>
              </w:rPr>
              <w:fldChar w:fldCharType="end"/>
            </w:r>
          </w:hyperlink>
        </w:p>
        <w:p w:rsidR="00464A61" w:rsidRDefault="00464A61" w14:paraId="55DA6124" w14:textId="0E102DE5">
          <w:pPr>
            <w:pStyle w:val="TOC2"/>
            <w:tabs>
              <w:tab w:val="right" w:leader="dot" w:pos="9350"/>
            </w:tabs>
            <w:rPr>
              <w:rFonts w:eastAsiaTheme="minorEastAsia"/>
              <w:noProof/>
              <w:sz w:val="22"/>
              <w:lang w:eastAsia="nl-NL"/>
            </w:rPr>
          </w:pPr>
          <w:hyperlink w:history="1" w:anchor="_Toc445463928">
            <w:r w:rsidRPr="00F64B0E">
              <w:rPr>
                <w:rStyle w:val="Hyperlink"/>
                <w:noProof/>
              </w:rPr>
              <w:t>Slangenpomp</w:t>
            </w:r>
            <w:r>
              <w:rPr>
                <w:noProof/>
                <w:webHidden/>
              </w:rPr>
              <w:tab/>
            </w:r>
            <w:r>
              <w:rPr>
                <w:noProof/>
                <w:webHidden/>
              </w:rPr>
              <w:fldChar w:fldCharType="begin"/>
            </w:r>
            <w:r>
              <w:rPr>
                <w:noProof/>
                <w:webHidden/>
              </w:rPr>
              <w:instrText xml:space="preserve"> PAGEREF _Toc445463928 \h </w:instrText>
            </w:r>
            <w:r>
              <w:rPr>
                <w:noProof/>
                <w:webHidden/>
              </w:rPr>
            </w:r>
            <w:r>
              <w:rPr>
                <w:noProof/>
                <w:webHidden/>
              </w:rPr>
              <w:fldChar w:fldCharType="separate"/>
            </w:r>
            <w:r>
              <w:rPr>
                <w:noProof/>
                <w:webHidden/>
              </w:rPr>
              <w:t>13</w:t>
            </w:r>
            <w:r>
              <w:rPr>
                <w:noProof/>
                <w:webHidden/>
              </w:rPr>
              <w:fldChar w:fldCharType="end"/>
            </w:r>
          </w:hyperlink>
        </w:p>
        <w:p w:rsidR="00464A61" w:rsidRDefault="00464A61" w14:paraId="35CD7865" w14:textId="720CAA5E">
          <w:pPr>
            <w:pStyle w:val="TOC2"/>
            <w:tabs>
              <w:tab w:val="right" w:leader="dot" w:pos="9350"/>
            </w:tabs>
            <w:rPr>
              <w:rFonts w:eastAsiaTheme="minorEastAsia"/>
              <w:noProof/>
              <w:sz w:val="22"/>
              <w:lang w:eastAsia="nl-NL"/>
            </w:rPr>
          </w:pPr>
          <w:hyperlink w:history="1" w:anchor="_Toc445463929">
            <w:r w:rsidRPr="00F64B0E">
              <w:rPr>
                <w:rStyle w:val="Hyperlink"/>
                <w:noProof/>
              </w:rPr>
              <w:t>Lobbenpomp</w:t>
            </w:r>
            <w:r>
              <w:rPr>
                <w:noProof/>
                <w:webHidden/>
              </w:rPr>
              <w:tab/>
            </w:r>
            <w:r>
              <w:rPr>
                <w:noProof/>
                <w:webHidden/>
              </w:rPr>
              <w:fldChar w:fldCharType="begin"/>
            </w:r>
            <w:r>
              <w:rPr>
                <w:noProof/>
                <w:webHidden/>
              </w:rPr>
              <w:instrText xml:space="preserve"> PAGEREF _Toc445463929 \h </w:instrText>
            </w:r>
            <w:r>
              <w:rPr>
                <w:noProof/>
                <w:webHidden/>
              </w:rPr>
            </w:r>
            <w:r>
              <w:rPr>
                <w:noProof/>
                <w:webHidden/>
              </w:rPr>
              <w:fldChar w:fldCharType="separate"/>
            </w:r>
            <w:r>
              <w:rPr>
                <w:noProof/>
                <w:webHidden/>
              </w:rPr>
              <w:t>13</w:t>
            </w:r>
            <w:r>
              <w:rPr>
                <w:noProof/>
                <w:webHidden/>
              </w:rPr>
              <w:fldChar w:fldCharType="end"/>
            </w:r>
          </w:hyperlink>
        </w:p>
        <w:p w:rsidR="00464A61" w:rsidRDefault="00464A61" w14:paraId="26909E20" w14:textId="51307AD0">
          <w:pPr>
            <w:pStyle w:val="TOC2"/>
            <w:tabs>
              <w:tab w:val="right" w:leader="dot" w:pos="9350"/>
            </w:tabs>
            <w:rPr>
              <w:rFonts w:eastAsiaTheme="minorEastAsia"/>
              <w:noProof/>
              <w:sz w:val="22"/>
              <w:lang w:eastAsia="nl-NL"/>
            </w:rPr>
          </w:pPr>
          <w:hyperlink w:history="1" w:anchor="_Toc445463930">
            <w:r w:rsidRPr="00F64B0E">
              <w:rPr>
                <w:rStyle w:val="Hyperlink"/>
                <w:noProof/>
              </w:rPr>
              <w:t>Centrifugaalpomp</w:t>
            </w:r>
            <w:r>
              <w:rPr>
                <w:noProof/>
                <w:webHidden/>
              </w:rPr>
              <w:tab/>
            </w:r>
            <w:r>
              <w:rPr>
                <w:noProof/>
                <w:webHidden/>
              </w:rPr>
              <w:fldChar w:fldCharType="begin"/>
            </w:r>
            <w:r>
              <w:rPr>
                <w:noProof/>
                <w:webHidden/>
              </w:rPr>
              <w:instrText xml:space="preserve"> PAGEREF _Toc445463930 \h </w:instrText>
            </w:r>
            <w:r>
              <w:rPr>
                <w:noProof/>
                <w:webHidden/>
              </w:rPr>
            </w:r>
            <w:r>
              <w:rPr>
                <w:noProof/>
                <w:webHidden/>
              </w:rPr>
              <w:fldChar w:fldCharType="separate"/>
            </w:r>
            <w:r>
              <w:rPr>
                <w:noProof/>
                <w:webHidden/>
              </w:rPr>
              <w:t>14</w:t>
            </w:r>
            <w:r>
              <w:rPr>
                <w:noProof/>
                <w:webHidden/>
              </w:rPr>
              <w:fldChar w:fldCharType="end"/>
            </w:r>
          </w:hyperlink>
        </w:p>
        <w:p w:rsidR="00464A61" w:rsidRDefault="00464A61" w14:paraId="150EE687" w14:textId="2CC9FAE0">
          <w:pPr>
            <w:pStyle w:val="TOC2"/>
            <w:tabs>
              <w:tab w:val="right" w:leader="dot" w:pos="9350"/>
            </w:tabs>
            <w:rPr>
              <w:rFonts w:eastAsiaTheme="minorEastAsia"/>
              <w:noProof/>
              <w:sz w:val="22"/>
              <w:lang w:eastAsia="nl-NL"/>
            </w:rPr>
          </w:pPr>
          <w:hyperlink w:history="1" w:anchor="_Toc445463931">
            <w:r w:rsidRPr="00F64B0E">
              <w:rPr>
                <w:rStyle w:val="Hyperlink"/>
                <w:noProof/>
              </w:rPr>
              <w:t>Zuigerpomp</w:t>
            </w:r>
            <w:r>
              <w:rPr>
                <w:noProof/>
                <w:webHidden/>
              </w:rPr>
              <w:tab/>
            </w:r>
            <w:r>
              <w:rPr>
                <w:noProof/>
                <w:webHidden/>
              </w:rPr>
              <w:fldChar w:fldCharType="begin"/>
            </w:r>
            <w:r>
              <w:rPr>
                <w:noProof/>
                <w:webHidden/>
              </w:rPr>
              <w:instrText xml:space="preserve"> PAGEREF _Toc445463931 \h </w:instrText>
            </w:r>
            <w:r>
              <w:rPr>
                <w:noProof/>
                <w:webHidden/>
              </w:rPr>
            </w:r>
            <w:r>
              <w:rPr>
                <w:noProof/>
                <w:webHidden/>
              </w:rPr>
              <w:fldChar w:fldCharType="separate"/>
            </w:r>
            <w:r>
              <w:rPr>
                <w:noProof/>
                <w:webHidden/>
              </w:rPr>
              <w:t>14</w:t>
            </w:r>
            <w:r>
              <w:rPr>
                <w:noProof/>
                <w:webHidden/>
              </w:rPr>
              <w:fldChar w:fldCharType="end"/>
            </w:r>
          </w:hyperlink>
        </w:p>
        <w:p w:rsidR="00464A61" w:rsidRDefault="00464A61" w14:paraId="77AE85A8" w14:textId="58B0923B">
          <w:pPr>
            <w:pStyle w:val="TOC2"/>
            <w:tabs>
              <w:tab w:val="right" w:leader="dot" w:pos="9350"/>
            </w:tabs>
            <w:rPr>
              <w:rFonts w:eastAsiaTheme="minorEastAsia"/>
              <w:noProof/>
              <w:sz w:val="22"/>
              <w:lang w:eastAsia="nl-NL"/>
            </w:rPr>
          </w:pPr>
          <w:hyperlink w:history="1" w:anchor="_Toc445463932">
            <w:r w:rsidRPr="00F64B0E">
              <w:rPr>
                <w:rStyle w:val="Hyperlink"/>
                <w:noProof/>
              </w:rPr>
              <w:t>Plunjerpomp</w:t>
            </w:r>
            <w:r>
              <w:rPr>
                <w:noProof/>
                <w:webHidden/>
              </w:rPr>
              <w:tab/>
            </w:r>
            <w:r>
              <w:rPr>
                <w:noProof/>
                <w:webHidden/>
              </w:rPr>
              <w:fldChar w:fldCharType="begin"/>
            </w:r>
            <w:r>
              <w:rPr>
                <w:noProof/>
                <w:webHidden/>
              </w:rPr>
              <w:instrText xml:space="preserve"> PAGEREF _Toc445463932 \h </w:instrText>
            </w:r>
            <w:r>
              <w:rPr>
                <w:noProof/>
                <w:webHidden/>
              </w:rPr>
            </w:r>
            <w:r>
              <w:rPr>
                <w:noProof/>
                <w:webHidden/>
              </w:rPr>
              <w:fldChar w:fldCharType="separate"/>
            </w:r>
            <w:r>
              <w:rPr>
                <w:noProof/>
                <w:webHidden/>
              </w:rPr>
              <w:t>14</w:t>
            </w:r>
            <w:r>
              <w:rPr>
                <w:noProof/>
                <w:webHidden/>
              </w:rPr>
              <w:fldChar w:fldCharType="end"/>
            </w:r>
          </w:hyperlink>
        </w:p>
        <w:p w:rsidR="00464A61" w:rsidRDefault="00464A61" w14:paraId="7D4A7C35" w14:textId="2A58140F">
          <w:pPr>
            <w:pStyle w:val="TOC2"/>
            <w:tabs>
              <w:tab w:val="right" w:leader="dot" w:pos="9350"/>
            </w:tabs>
            <w:rPr>
              <w:rFonts w:eastAsiaTheme="minorEastAsia"/>
              <w:noProof/>
              <w:sz w:val="22"/>
              <w:lang w:eastAsia="nl-NL"/>
            </w:rPr>
          </w:pPr>
          <w:hyperlink w:history="1" w:anchor="_Toc445463933">
            <w:r w:rsidRPr="00F64B0E">
              <w:rPr>
                <w:rStyle w:val="Hyperlink"/>
                <w:noProof/>
              </w:rPr>
              <w:t>Schottenpomp</w:t>
            </w:r>
            <w:r>
              <w:rPr>
                <w:noProof/>
                <w:webHidden/>
              </w:rPr>
              <w:tab/>
            </w:r>
            <w:r>
              <w:rPr>
                <w:noProof/>
                <w:webHidden/>
              </w:rPr>
              <w:fldChar w:fldCharType="begin"/>
            </w:r>
            <w:r>
              <w:rPr>
                <w:noProof/>
                <w:webHidden/>
              </w:rPr>
              <w:instrText xml:space="preserve"> PAGEREF _Toc445463933 \h </w:instrText>
            </w:r>
            <w:r>
              <w:rPr>
                <w:noProof/>
                <w:webHidden/>
              </w:rPr>
            </w:r>
            <w:r>
              <w:rPr>
                <w:noProof/>
                <w:webHidden/>
              </w:rPr>
              <w:fldChar w:fldCharType="separate"/>
            </w:r>
            <w:r>
              <w:rPr>
                <w:noProof/>
                <w:webHidden/>
              </w:rPr>
              <w:t>15</w:t>
            </w:r>
            <w:r>
              <w:rPr>
                <w:noProof/>
                <w:webHidden/>
              </w:rPr>
              <w:fldChar w:fldCharType="end"/>
            </w:r>
          </w:hyperlink>
        </w:p>
        <w:p w:rsidR="00464A61" w:rsidRDefault="00464A61" w14:paraId="2D8BF8F6" w14:textId="37C138A5">
          <w:pPr>
            <w:pStyle w:val="TOC1"/>
            <w:tabs>
              <w:tab w:val="right" w:leader="dot" w:pos="9350"/>
            </w:tabs>
            <w:rPr>
              <w:rFonts w:eastAsiaTheme="minorEastAsia"/>
              <w:noProof/>
              <w:sz w:val="22"/>
              <w:lang w:eastAsia="nl-NL"/>
            </w:rPr>
          </w:pPr>
          <w:hyperlink w:history="1" w:anchor="_Toc445463934">
            <w:r w:rsidRPr="00F64B0E">
              <w:rPr>
                <w:rStyle w:val="Hyperlink"/>
                <w:noProof/>
              </w:rPr>
              <w:t>6. Pomp-eigenschappen</w:t>
            </w:r>
            <w:r>
              <w:rPr>
                <w:noProof/>
                <w:webHidden/>
              </w:rPr>
              <w:tab/>
            </w:r>
            <w:r>
              <w:rPr>
                <w:noProof/>
                <w:webHidden/>
              </w:rPr>
              <w:fldChar w:fldCharType="begin"/>
            </w:r>
            <w:r>
              <w:rPr>
                <w:noProof/>
                <w:webHidden/>
              </w:rPr>
              <w:instrText xml:space="preserve"> PAGEREF _Toc445463934 \h </w:instrText>
            </w:r>
            <w:r>
              <w:rPr>
                <w:noProof/>
                <w:webHidden/>
              </w:rPr>
            </w:r>
            <w:r>
              <w:rPr>
                <w:noProof/>
                <w:webHidden/>
              </w:rPr>
              <w:fldChar w:fldCharType="separate"/>
            </w:r>
            <w:r>
              <w:rPr>
                <w:noProof/>
                <w:webHidden/>
              </w:rPr>
              <w:t>16</w:t>
            </w:r>
            <w:r>
              <w:rPr>
                <w:noProof/>
                <w:webHidden/>
              </w:rPr>
              <w:fldChar w:fldCharType="end"/>
            </w:r>
          </w:hyperlink>
        </w:p>
        <w:p w:rsidR="00464A61" w:rsidRDefault="00464A61" w14:paraId="6DDACB02" w14:textId="73101322">
          <w:pPr>
            <w:pStyle w:val="TOC2"/>
            <w:tabs>
              <w:tab w:val="right" w:leader="dot" w:pos="9350"/>
            </w:tabs>
            <w:rPr>
              <w:rFonts w:eastAsiaTheme="minorEastAsia"/>
              <w:noProof/>
              <w:sz w:val="22"/>
              <w:lang w:eastAsia="nl-NL"/>
            </w:rPr>
          </w:pPr>
          <w:hyperlink w:history="1" w:anchor="_Toc445463935">
            <w:r w:rsidRPr="00F64B0E">
              <w:rPr>
                <w:rStyle w:val="Hyperlink"/>
                <w:noProof/>
              </w:rPr>
              <w:t>Eigenschap 1: Werken met drukken</w:t>
            </w:r>
            <w:r>
              <w:rPr>
                <w:noProof/>
                <w:webHidden/>
              </w:rPr>
              <w:tab/>
            </w:r>
            <w:r>
              <w:rPr>
                <w:noProof/>
                <w:webHidden/>
              </w:rPr>
              <w:fldChar w:fldCharType="begin"/>
            </w:r>
            <w:r>
              <w:rPr>
                <w:noProof/>
                <w:webHidden/>
              </w:rPr>
              <w:instrText xml:space="preserve"> PAGEREF _Toc445463935 \h </w:instrText>
            </w:r>
            <w:r>
              <w:rPr>
                <w:noProof/>
                <w:webHidden/>
              </w:rPr>
            </w:r>
            <w:r>
              <w:rPr>
                <w:noProof/>
                <w:webHidden/>
              </w:rPr>
              <w:fldChar w:fldCharType="separate"/>
            </w:r>
            <w:r>
              <w:rPr>
                <w:noProof/>
                <w:webHidden/>
              </w:rPr>
              <w:t>16</w:t>
            </w:r>
            <w:r>
              <w:rPr>
                <w:noProof/>
                <w:webHidden/>
              </w:rPr>
              <w:fldChar w:fldCharType="end"/>
            </w:r>
          </w:hyperlink>
        </w:p>
        <w:p w:rsidR="00464A61" w:rsidRDefault="00464A61" w14:paraId="7DAAFD2A" w14:textId="5AD67987">
          <w:pPr>
            <w:pStyle w:val="TOC2"/>
            <w:tabs>
              <w:tab w:val="right" w:leader="dot" w:pos="9350"/>
            </w:tabs>
            <w:rPr>
              <w:rFonts w:eastAsiaTheme="minorEastAsia"/>
              <w:noProof/>
              <w:sz w:val="22"/>
              <w:lang w:eastAsia="nl-NL"/>
            </w:rPr>
          </w:pPr>
          <w:hyperlink w:history="1" w:anchor="_Toc445463936">
            <w:r w:rsidRPr="00F64B0E">
              <w:rPr>
                <w:rStyle w:val="Hyperlink"/>
                <w:noProof/>
              </w:rPr>
              <w:t>Eigenschap 2: Werken met hoge toerentallen</w:t>
            </w:r>
            <w:r>
              <w:rPr>
                <w:noProof/>
                <w:webHidden/>
              </w:rPr>
              <w:tab/>
            </w:r>
            <w:r>
              <w:rPr>
                <w:noProof/>
                <w:webHidden/>
              </w:rPr>
              <w:fldChar w:fldCharType="begin"/>
            </w:r>
            <w:r>
              <w:rPr>
                <w:noProof/>
                <w:webHidden/>
              </w:rPr>
              <w:instrText xml:space="preserve"> PAGEREF _Toc445463936 \h </w:instrText>
            </w:r>
            <w:r>
              <w:rPr>
                <w:noProof/>
                <w:webHidden/>
              </w:rPr>
            </w:r>
            <w:r>
              <w:rPr>
                <w:noProof/>
                <w:webHidden/>
              </w:rPr>
              <w:fldChar w:fldCharType="separate"/>
            </w:r>
            <w:r>
              <w:rPr>
                <w:noProof/>
                <w:webHidden/>
              </w:rPr>
              <w:t>16</w:t>
            </w:r>
            <w:r>
              <w:rPr>
                <w:noProof/>
                <w:webHidden/>
              </w:rPr>
              <w:fldChar w:fldCharType="end"/>
            </w:r>
          </w:hyperlink>
        </w:p>
        <w:p w:rsidR="00464A61" w:rsidRDefault="00464A61" w14:paraId="23BF34C3" w14:textId="5D0625C6">
          <w:pPr>
            <w:pStyle w:val="TOC2"/>
            <w:tabs>
              <w:tab w:val="right" w:leader="dot" w:pos="9350"/>
            </w:tabs>
            <w:rPr>
              <w:rFonts w:eastAsiaTheme="minorEastAsia"/>
              <w:noProof/>
              <w:sz w:val="22"/>
              <w:lang w:eastAsia="nl-NL"/>
            </w:rPr>
          </w:pPr>
          <w:hyperlink w:history="1" w:anchor="_Toc445463937">
            <w:r w:rsidRPr="00F64B0E">
              <w:rPr>
                <w:rStyle w:val="Hyperlink"/>
                <w:noProof/>
              </w:rPr>
              <w:t>Eigenschap 3: Werken met grote diameters</w:t>
            </w:r>
            <w:r>
              <w:rPr>
                <w:noProof/>
                <w:webHidden/>
              </w:rPr>
              <w:tab/>
            </w:r>
            <w:r>
              <w:rPr>
                <w:noProof/>
                <w:webHidden/>
              </w:rPr>
              <w:fldChar w:fldCharType="begin"/>
            </w:r>
            <w:r>
              <w:rPr>
                <w:noProof/>
                <w:webHidden/>
              </w:rPr>
              <w:instrText xml:space="preserve"> PAGEREF _Toc445463937 \h </w:instrText>
            </w:r>
            <w:r>
              <w:rPr>
                <w:noProof/>
                <w:webHidden/>
              </w:rPr>
            </w:r>
            <w:r>
              <w:rPr>
                <w:noProof/>
                <w:webHidden/>
              </w:rPr>
              <w:fldChar w:fldCharType="separate"/>
            </w:r>
            <w:r>
              <w:rPr>
                <w:noProof/>
                <w:webHidden/>
              </w:rPr>
              <w:t>16</w:t>
            </w:r>
            <w:r>
              <w:rPr>
                <w:noProof/>
                <w:webHidden/>
              </w:rPr>
              <w:fldChar w:fldCharType="end"/>
            </w:r>
          </w:hyperlink>
        </w:p>
        <w:p w:rsidR="00464A61" w:rsidRDefault="00464A61" w14:paraId="7957E418" w14:textId="30AD8BEA">
          <w:pPr>
            <w:pStyle w:val="TOC2"/>
            <w:tabs>
              <w:tab w:val="right" w:leader="dot" w:pos="9350"/>
            </w:tabs>
            <w:rPr>
              <w:rFonts w:eastAsiaTheme="minorEastAsia"/>
              <w:noProof/>
              <w:sz w:val="22"/>
              <w:lang w:eastAsia="nl-NL"/>
            </w:rPr>
          </w:pPr>
          <w:hyperlink w:history="1" w:anchor="_Toc445463938">
            <w:r w:rsidRPr="00F64B0E">
              <w:rPr>
                <w:rStyle w:val="Hyperlink"/>
                <w:noProof/>
              </w:rPr>
              <w:t>Eigenschap 4: Werken met dunne/dikke vloeistoffen</w:t>
            </w:r>
            <w:r>
              <w:rPr>
                <w:noProof/>
                <w:webHidden/>
              </w:rPr>
              <w:tab/>
            </w:r>
            <w:r>
              <w:rPr>
                <w:noProof/>
                <w:webHidden/>
              </w:rPr>
              <w:fldChar w:fldCharType="begin"/>
            </w:r>
            <w:r>
              <w:rPr>
                <w:noProof/>
                <w:webHidden/>
              </w:rPr>
              <w:instrText xml:space="preserve"> PAGEREF _Toc445463938 \h </w:instrText>
            </w:r>
            <w:r>
              <w:rPr>
                <w:noProof/>
                <w:webHidden/>
              </w:rPr>
            </w:r>
            <w:r>
              <w:rPr>
                <w:noProof/>
                <w:webHidden/>
              </w:rPr>
              <w:fldChar w:fldCharType="separate"/>
            </w:r>
            <w:r>
              <w:rPr>
                <w:noProof/>
                <w:webHidden/>
              </w:rPr>
              <w:t>16</w:t>
            </w:r>
            <w:r>
              <w:rPr>
                <w:noProof/>
                <w:webHidden/>
              </w:rPr>
              <w:fldChar w:fldCharType="end"/>
            </w:r>
          </w:hyperlink>
        </w:p>
        <w:p w:rsidR="00464A61" w:rsidRDefault="00464A61" w14:paraId="3BD662F5" w14:textId="4E2CA0EC">
          <w:pPr>
            <w:pStyle w:val="TOC1"/>
            <w:tabs>
              <w:tab w:val="right" w:leader="dot" w:pos="9350"/>
            </w:tabs>
            <w:rPr>
              <w:rFonts w:eastAsiaTheme="minorEastAsia"/>
              <w:noProof/>
              <w:sz w:val="22"/>
              <w:lang w:eastAsia="nl-NL"/>
            </w:rPr>
          </w:pPr>
          <w:hyperlink w:history="1" w:anchor="_Toc445463939">
            <w:r w:rsidRPr="00F64B0E">
              <w:rPr>
                <w:rStyle w:val="Hyperlink"/>
                <w:noProof/>
              </w:rPr>
              <w:t>7. Praktische aspecten</w:t>
            </w:r>
            <w:r>
              <w:rPr>
                <w:noProof/>
                <w:webHidden/>
              </w:rPr>
              <w:tab/>
            </w:r>
            <w:r>
              <w:rPr>
                <w:noProof/>
                <w:webHidden/>
              </w:rPr>
              <w:fldChar w:fldCharType="begin"/>
            </w:r>
            <w:r>
              <w:rPr>
                <w:noProof/>
                <w:webHidden/>
              </w:rPr>
              <w:instrText xml:space="preserve"> PAGEREF _Toc445463939 \h </w:instrText>
            </w:r>
            <w:r>
              <w:rPr>
                <w:noProof/>
                <w:webHidden/>
              </w:rPr>
            </w:r>
            <w:r>
              <w:rPr>
                <w:noProof/>
                <w:webHidden/>
              </w:rPr>
              <w:fldChar w:fldCharType="separate"/>
            </w:r>
            <w:r>
              <w:rPr>
                <w:noProof/>
                <w:webHidden/>
              </w:rPr>
              <w:t>18</w:t>
            </w:r>
            <w:r>
              <w:rPr>
                <w:noProof/>
                <w:webHidden/>
              </w:rPr>
              <w:fldChar w:fldCharType="end"/>
            </w:r>
          </w:hyperlink>
        </w:p>
        <w:p w:rsidR="00464A61" w:rsidRDefault="00464A61" w14:paraId="2A9F1CC2" w14:textId="7DCC1817">
          <w:pPr>
            <w:pStyle w:val="TOC2"/>
            <w:tabs>
              <w:tab w:val="right" w:leader="dot" w:pos="9350"/>
            </w:tabs>
            <w:rPr>
              <w:rFonts w:eastAsiaTheme="minorEastAsia"/>
              <w:noProof/>
              <w:sz w:val="22"/>
              <w:lang w:eastAsia="nl-NL"/>
            </w:rPr>
          </w:pPr>
          <w:hyperlink w:history="1" w:anchor="_Toc445463940">
            <w:r w:rsidRPr="00F64B0E">
              <w:rPr>
                <w:rStyle w:val="Hyperlink"/>
                <w:noProof/>
              </w:rPr>
              <w:t>Functionele aspecten</w:t>
            </w:r>
            <w:r>
              <w:rPr>
                <w:noProof/>
                <w:webHidden/>
              </w:rPr>
              <w:tab/>
            </w:r>
            <w:r>
              <w:rPr>
                <w:noProof/>
                <w:webHidden/>
              </w:rPr>
              <w:fldChar w:fldCharType="begin"/>
            </w:r>
            <w:r>
              <w:rPr>
                <w:noProof/>
                <w:webHidden/>
              </w:rPr>
              <w:instrText xml:space="preserve"> PAGEREF _Toc445463940 \h </w:instrText>
            </w:r>
            <w:r>
              <w:rPr>
                <w:noProof/>
                <w:webHidden/>
              </w:rPr>
            </w:r>
            <w:r>
              <w:rPr>
                <w:noProof/>
                <w:webHidden/>
              </w:rPr>
              <w:fldChar w:fldCharType="separate"/>
            </w:r>
            <w:r>
              <w:rPr>
                <w:noProof/>
                <w:webHidden/>
              </w:rPr>
              <w:t>18</w:t>
            </w:r>
            <w:r>
              <w:rPr>
                <w:noProof/>
                <w:webHidden/>
              </w:rPr>
              <w:fldChar w:fldCharType="end"/>
            </w:r>
          </w:hyperlink>
        </w:p>
        <w:p w:rsidR="00464A61" w:rsidRDefault="00464A61" w14:paraId="351F0A74" w14:textId="506E0624">
          <w:pPr>
            <w:pStyle w:val="TOC2"/>
            <w:tabs>
              <w:tab w:val="right" w:leader="dot" w:pos="9350"/>
            </w:tabs>
            <w:rPr>
              <w:rFonts w:eastAsiaTheme="minorEastAsia"/>
              <w:noProof/>
              <w:sz w:val="22"/>
              <w:lang w:eastAsia="nl-NL"/>
            </w:rPr>
          </w:pPr>
          <w:hyperlink w:history="1" w:anchor="_Toc445463941">
            <w:r w:rsidRPr="00F64B0E">
              <w:rPr>
                <w:rStyle w:val="Hyperlink"/>
                <w:noProof/>
              </w:rPr>
              <w:t>Ontwerptechnische aspecten</w:t>
            </w:r>
            <w:r>
              <w:rPr>
                <w:noProof/>
                <w:webHidden/>
              </w:rPr>
              <w:tab/>
            </w:r>
            <w:r>
              <w:rPr>
                <w:noProof/>
                <w:webHidden/>
              </w:rPr>
              <w:fldChar w:fldCharType="begin"/>
            </w:r>
            <w:r>
              <w:rPr>
                <w:noProof/>
                <w:webHidden/>
              </w:rPr>
              <w:instrText xml:space="preserve"> PAGEREF _Toc445463941 \h </w:instrText>
            </w:r>
            <w:r>
              <w:rPr>
                <w:noProof/>
                <w:webHidden/>
              </w:rPr>
            </w:r>
            <w:r>
              <w:rPr>
                <w:noProof/>
                <w:webHidden/>
              </w:rPr>
              <w:fldChar w:fldCharType="separate"/>
            </w:r>
            <w:r>
              <w:rPr>
                <w:noProof/>
                <w:webHidden/>
              </w:rPr>
              <w:t>18</w:t>
            </w:r>
            <w:r>
              <w:rPr>
                <w:noProof/>
                <w:webHidden/>
              </w:rPr>
              <w:fldChar w:fldCharType="end"/>
            </w:r>
          </w:hyperlink>
        </w:p>
        <w:p w:rsidR="00464A61" w:rsidRDefault="00464A61" w14:paraId="02E0E507" w14:textId="53BD1B9A">
          <w:pPr>
            <w:pStyle w:val="TOC2"/>
            <w:tabs>
              <w:tab w:val="right" w:leader="dot" w:pos="9350"/>
            </w:tabs>
            <w:rPr>
              <w:rFonts w:eastAsiaTheme="minorEastAsia"/>
              <w:noProof/>
              <w:sz w:val="22"/>
              <w:lang w:eastAsia="nl-NL"/>
            </w:rPr>
          </w:pPr>
          <w:hyperlink w:history="1" w:anchor="_Toc445463942">
            <w:r w:rsidRPr="00F64B0E">
              <w:rPr>
                <w:rStyle w:val="Hyperlink"/>
                <w:noProof/>
              </w:rPr>
              <w:t>Materiaal technische aspecten</w:t>
            </w:r>
            <w:r>
              <w:rPr>
                <w:noProof/>
                <w:webHidden/>
              </w:rPr>
              <w:tab/>
            </w:r>
            <w:r>
              <w:rPr>
                <w:noProof/>
                <w:webHidden/>
              </w:rPr>
              <w:fldChar w:fldCharType="begin"/>
            </w:r>
            <w:r>
              <w:rPr>
                <w:noProof/>
                <w:webHidden/>
              </w:rPr>
              <w:instrText xml:space="preserve"> PAGEREF _Toc445463942 \h </w:instrText>
            </w:r>
            <w:r>
              <w:rPr>
                <w:noProof/>
                <w:webHidden/>
              </w:rPr>
            </w:r>
            <w:r>
              <w:rPr>
                <w:noProof/>
                <w:webHidden/>
              </w:rPr>
              <w:fldChar w:fldCharType="separate"/>
            </w:r>
            <w:r>
              <w:rPr>
                <w:noProof/>
                <w:webHidden/>
              </w:rPr>
              <w:t>18</w:t>
            </w:r>
            <w:r>
              <w:rPr>
                <w:noProof/>
                <w:webHidden/>
              </w:rPr>
              <w:fldChar w:fldCharType="end"/>
            </w:r>
          </w:hyperlink>
        </w:p>
        <w:p w:rsidR="00464A61" w:rsidRDefault="00464A61" w14:paraId="08BEEBB4" w14:textId="45570104">
          <w:pPr>
            <w:pStyle w:val="TOC2"/>
            <w:tabs>
              <w:tab w:val="right" w:leader="dot" w:pos="9350"/>
            </w:tabs>
            <w:rPr>
              <w:rFonts w:eastAsiaTheme="minorEastAsia"/>
              <w:noProof/>
              <w:sz w:val="22"/>
              <w:lang w:eastAsia="nl-NL"/>
            </w:rPr>
          </w:pPr>
          <w:hyperlink w:history="1" w:anchor="_Toc445463943">
            <w:r w:rsidRPr="00F64B0E">
              <w:rPr>
                <w:rStyle w:val="Hyperlink"/>
                <w:noProof/>
              </w:rPr>
              <w:t>Onderhoud technische aspecten</w:t>
            </w:r>
            <w:r>
              <w:rPr>
                <w:noProof/>
                <w:webHidden/>
              </w:rPr>
              <w:tab/>
            </w:r>
            <w:r>
              <w:rPr>
                <w:noProof/>
                <w:webHidden/>
              </w:rPr>
              <w:fldChar w:fldCharType="begin"/>
            </w:r>
            <w:r>
              <w:rPr>
                <w:noProof/>
                <w:webHidden/>
              </w:rPr>
              <w:instrText xml:space="preserve"> PAGEREF _Toc445463943 \h </w:instrText>
            </w:r>
            <w:r>
              <w:rPr>
                <w:noProof/>
                <w:webHidden/>
              </w:rPr>
            </w:r>
            <w:r>
              <w:rPr>
                <w:noProof/>
                <w:webHidden/>
              </w:rPr>
              <w:fldChar w:fldCharType="separate"/>
            </w:r>
            <w:r>
              <w:rPr>
                <w:noProof/>
                <w:webHidden/>
              </w:rPr>
              <w:t>19</w:t>
            </w:r>
            <w:r>
              <w:rPr>
                <w:noProof/>
                <w:webHidden/>
              </w:rPr>
              <w:fldChar w:fldCharType="end"/>
            </w:r>
          </w:hyperlink>
        </w:p>
        <w:p w:rsidR="00464A61" w:rsidRDefault="00464A61" w14:paraId="1F6507AD" w14:textId="3902EAA4">
          <w:pPr>
            <w:pStyle w:val="TOC2"/>
            <w:tabs>
              <w:tab w:val="right" w:leader="dot" w:pos="9350"/>
            </w:tabs>
            <w:rPr>
              <w:rFonts w:eastAsiaTheme="minorEastAsia"/>
              <w:noProof/>
              <w:sz w:val="22"/>
              <w:lang w:eastAsia="nl-NL"/>
            </w:rPr>
          </w:pPr>
          <w:hyperlink w:history="1" w:anchor="_Toc445463944">
            <w:r w:rsidRPr="00F64B0E">
              <w:rPr>
                <w:rStyle w:val="Hyperlink"/>
                <w:noProof/>
              </w:rPr>
              <w:t>Meet- en regeltechnische aspecten</w:t>
            </w:r>
            <w:r>
              <w:rPr>
                <w:noProof/>
                <w:webHidden/>
              </w:rPr>
              <w:tab/>
            </w:r>
            <w:r>
              <w:rPr>
                <w:noProof/>
                <w:webHidden/>
              </w:rPr>
              <w:fldChar w:fldCharType="begin"/>
            </w:r>
            <w:r>
              <w:rPr>
                <w:noProof/>
                <w:webHidden/>
              </w:rPr>
              <w:instrText xml:space="preserve"> PAGEREF _Toc445463944 \h </w:instrText>
            </w:r>
            <w:r>
              <w:rPr>
                <w:noProof/>
                <w:webHidden/>
              </w:rPr>
            </w:r>
            <w:r>
              <w:rPr>
                <w:noProof/>
                <w:webHidden/>
              </w:rPr>
              <w:fldChar w:fldCharType="separate"/>
            </w:r>
            <w:r>
              <w:rPr>
                <w:noProof/>
                <w:webHidden/>
              </w:rPr>
              <w:t>19</w:t>
            </w:r>
            <w:r>
              <w:rPr>
                <w:noProof/>
                <w:webHidden/>
              </w:rPr>
              <w:fldChar w:fldCharType="end"/>
            </w:r>
          </w:hyperlink>
        </w:p>
        <w:p w:rsidR="00464A61" w:rsidRDefault="00464A61" w14:paraId="01E4338F" w14:textId="5775E81E">
          <w:pPr>
            <w:pStyle w:val="TOC2"/>
            <w:tabs>
              <w:tab w:val="right" w:leader="dot" w:pos="9350"/>
            </w:tabs>
            <w:rPr>
              <w:rFonts w:eastAsiaTheme="minorEastAsia"/>
              <w:noProof/>
              <w:sz w:val="22"/>
              <w:lang w:eastAsia="nl-NL"/>
            </w:rPr>
          </w:pPr>
          <w:hyperlink w:history="1" w:anchor="_Toc445463945">
            <w:r w:rsidRPr="00F64B0E">
              <w:rPr>
                <w:rStyle w:val="Hyperlink"/>
                <w:noProof/>
              </w:rPr>
              <w:t>Organisatorische aspecten</w:t>
            </w:r>
            <w:r>
              <w:rPr>
                <w:noProof/>
                <w:webHidden/>
              </w:rPr>
              <w:tab/>
            </w:r>
            <w:r>
              <w:rPr>
                <w:noProof/>
                <w:webHidden/>
              </w:rPr>
              <w:fldChar w:fldCharType="begin"/>
            </w:r>
            <w:r>
              <w:rPr>
                <w:noProof/>
                <w:webHidden/>
              </w:rPr>
              <w:instrText xml:space="preserve"> PAGEREF _Toc445463945 \h </w:instrText>
            </w:r>
            <w:r>
              <w:rPr>
                <w:noProof/>
                <w:webHidden/>
              </w:rPr>
            </w:r>
            <w:r>
              <w:rPr>
                <w:noProof/>
                <w:webHidden/>
              </w:rPr>
              <w:fldChar w:fldCharType="separate"/>
            </w:r>
            <w:r>
              <w:rPr>
                <w:noProof/>
                <w:webHidden/>
              </w:rPr>
              <w:t>19</w:t>
            </w:r>
            <w:r>
              <w:rPr>
                <w:noProof/>
                <w:webHidden/>
              </w:rPr>
              <w:fldChar w:fldCharType="end"/>
            </w:r>
          </w:hyperlink>
        </w:p>
        <w:p w:rsidR="00464A61" w:rsidRDefault="00464A61" w14:paraId="2A9AB6A0" w14:textId="1BD7F538">
          <w:pPr>
            <w:pStyle w:val="TOC2"/>
            <w:tabs>
              <w:tab w:val="right" w:leader="dot" w:pos="9350"/>
            </w:tabs>
            <w:rPr>
              <w:rFonts w:eastAsiaTheme="minorEastAsia"/>
              <w:noProof/>
              <w:sz w:val="22"/>
              <w:lang w:eastAsia="nl-NL"/>
            </w:rPr>
          </w:pPr>
          <w:hyperlink w:history="1" w:anchor="_Toc445463946">
            <w:r w:rsidRPr="00F64B0E">
              <w:rPr>
                <w:rStyle w:val="Hyperlink"/>
                <w:noProof/>
              </w:rPr>
              <w:t>Kostentechnische aspecten</w:t>
            </w:r>
            <w:r>
              <w:rPr>
                <w:noProof/>
                <w:webHidden/>
              </w:rPr>
              <w:tab/>
            </w:r>
            <w:r>
              <w:rPr>
                <w:noProof/>
                <w:webHidden/>
              </w:rPr>
              <w:fldChar w:fldCharType="begin"/>
            </w:r>
            <w:r>
              <w:rPr>
                <w:noProof/>
                <w:webHidden/>
              </w:rPr>
              <w:instrText xml:space="preserve"> PAGEREF _Toc445463946 \h </w:instrText>
            </w:r>
            <w:r>
              <w:rPr>
                <w:noProof/>
                <w:webHidden/>
              </w:rPr>
            </w:r>
            <w:r>
              <w:rPr>
                <w:noProof/>
                <w:webHidden/>
              </w:rPr>
              <w:fldChar w:fldCharType="separate"/>
            </w:r>
            <w:r>
              <w:rPr>
                <w:noProof/>
                <w:webHidden/>
              </w:rPr>
              <w:t>19</w:t>
            </w:r>
            <w:r>
              <w:rPr>
                <w:noProof/>
                <w:webHidden/>
              </w:rPr>
              <w:fldChar w:fldCharType="end"/>
            </w:r>
          </w:hyperlink>
        </w:p>
        <w:p w:rsidR="00464A61" w:rsidRDefault="00464A61" w14:paraId="0C5CE6C5" w14:textId="42C1BBE1">
          <w:pPr>
            <w:pStyle w:val="TOC1"/>
            <w:tabs>
              <w:tab w:val="right" w:leader="dot" w:pos="9350"/>
            </w:tabs>
            <w:rPr>
              <w:rFonts w:eastAsiaTheme="minorEastAsia"/>
              <w:noProof/>
              <w:sz w:val="22"/>
              <w:lang w:eastAsia="nl-NL"/>
            </w:rPr>
          </w:pPr>
          <w:hyperlink w:history="1" w:anchor="_Toc445463947">
            <w:r w:rsidRPr="00F64B0E">
              <w:rPr>
                <w:rStyle w:val="Hyperlink"/>
                <w:noProof/>
              </w:rPr>
              <w:t>8. Interpretatie</w:t>
            </w:r>
            <w:r>
              <w:rPr>
                <w:noProof/>
                <w:webHidden/>
              </w:rPr>
              <w:tab/>
            </w:r>
            <w:r>
              <w:rPr>
                <w:noProof/>
                <w:webHidden/>
              </w:rPr>
              <w:fldChar w:fldCharType="begin"/>
            </w:r>
            <w:r>
              <w:rPr>
                <w:noProof/>
                <w:webHidden/>
              </w:rPr>
              <w:instrText xml:space="preserve"> PAGEREF _Toc445463947 \h </w:instrText>
            </w:r>
            <w:r>
              <w:rPr>
                <w:noProof/>
                <w:webHidden/>
              </w:rPr>
            </w:r>
            <w:r>
              <w:rPr>
                <w:noProof/>
                <w:webHidden/>
              </w:rPr>
              <w:fldChar w:fldCharType="separate"/>
            </w:r>
            <w:r>
              <w:rPr>
                <w:noProof/>
                <w:webHidden/>
              </w:rPr>
              <w:t>21</w:t>
            </w:r>
            <w:r>
              <w:rPr>
                <w:noProof/>
                <w:webHidden/>
              </w:rPr>
              <w:fldChar w:fldCharType="end"/>
            </w:r>
          </w:hyperlink>
        </w:p>
        <w:p w:rsidR="00464A61" w:rsidRDefault="00464A61" w14:paraId="630DBCBD" w14:textId="319D3101">
          <w:pPr>
            <w:pStyle w:val="TOC2"/>
            <w:tabs>
              <w:tab w:val="right" w:leader="dot" w:pos="9350"/>
            </w:tabs>
            <w:rPr>
              <w:rFonts w:eastAsiaTheme="minorEastAsia"/>
              <w:noProof/>
              <w:sz w:val="22"/>
              <w:lang w:eastAsia="nl-NL"/>
            </w:rPr>
          </w:pPr>
          <w:hyperlink w:history="1" w:anchor="_Toc445463948">
            <w:r w:rsidRPr="00F64B0E">
              <w:rPr>
                <w:rStyle w:val="Hyperlink"/>
                <w:noProof/>
              </w:rPr>
              <w:t>Slangenpomp</w:t>
            </w:r>
            <w:r>
              <w:rPr>
                <w:noProof/>
                <w:webHidden/>
              </w:rPr>
              <w:tab/>
            </w:r>
            <w:r>
              <w:rPr>
                <w:noProof/>
                <w:webHidden/>
              </w:rPr>
              <w:fldChar w:fldCharType="begin"/>
            </w:r>
            <w:r>
              <w:rPr>
                <w:noProof/>
                <w:webHidden/>
              </w:rPr>
              <w:instrText xml:space="preserve"> PAGEREF _Toc445463948 \h </w:instrText>
            </w:r>
            <w:r>
              <w:rPr>
                <w:noProof/>
                <w:webHidden/>
              </w:rPr>
            </w:r>
            <w:r>
              <w:rPr>
                <w:noProof/>
                <w:webHidden/>
              </w:rPr>
              <w:fldChar w:fldCharType="separate"/>
            </w:r>
            <w:r>
              <w:rPr>
                <w:noProof/>
                <w:webHidden/>
              </w:rPr>
              <w:t>21</w:t>
            </w:r>
            <w:r>
              <w:rPr>
                <w:noProof/>
                <w:webHidden/>
              </w:rPr>
              <w:fldChar w:fldCharType="end"/>
            </w:r>
          </w:hyperlink>
        </w:p>
        <w:p w:rsidR="00464A61" w:rsidRDefault="00464A61" w14:paraId="210E8474" w14:textId="4A5398BC">
          <w:pPr>
            <w:pStyle w:val="TOC2"/>
            <w:tabs>
              <w:tab w:val="right" w:leader="dot" w:pos="9350"/>
            </w:tabs>
            <w:rPr>
              <w:rFonts w:eastAsiaTheme="minorEastAsia"/>
              <w:noProof/>
              <w:sz w:val="22"/>
              <w:lang w:eastAsia="nl-NL"/>
            </w:rPr>
          </w:pPr>
          <w:hyperlink w:history="1" w:anchor="_Toc445463949">
            <w:r w:rsidRPr="00F64B0E">
              <w:rPr>
                <w:rStyle w:val="Hyperlink"/>
                <w:noProof/>
              </w:rPr>
              <w:t>Lobbenpomp</w:t>
            </w:r>
            <w:r>
              <w:rPr>
                <w:noProof/>
                <w:webHidden/>
              </w:rPr>
              <w:tab/>
            </w:r>
            <w:r>
              <w:rPr>
                <w:noProof/>
                <w:webHidden/>
              </w:rPr>
              <w:fldChar w:fldCharType="begin"/>
            </w:r>
            <w:r>
              <w:rPr>
                <w:noProof/>
                <w:webHidden/>
              </w:rPr>
              <w:instrText xml:space="preserve"> PAGEREF _Toc445463949 \h </w:instrText>
            </w:r>
            <w:r>
              <w:rPr>
                <w:noProof/>
                <w:webHidden/>
              </w:rPr>
            </w:r>
            <w:r>
              <w:rPr>
                <w:noProof/>
                <w:webHidden/>
              </w:rPr>
              <w:fldChar w:fldCharType="separate"/>
            </w:r>
            <w:r>
              <w:rPr>
                <w:noProof/>
                <w:webHidden/>
              </w:rPr>
              <w:t>21</w:t>
            </w:r>
            <w:r>
              <w:rPr>
                <w:noProof/>
                <w:webHidden/>
              </w:rPr>
              <w:fldChar w:fldCharType="end"/>
            </w:r>
          </w:hyperlink>
        </w:p>
        <w:p w:rsidR="00464A61" w:rsidRDefault="00464A61" w14:paraId="44FC1395" w14:textId="3BC69BE8">
          <w:pPr>
            <w:pStyle w:val="TOC2"/>
            <w:tabs>
              <w:tab w:val="right" w:leader="dot" w:pos="9350"/>
            </w:tabs>
            <w:rPr>
              <w:rFonts w:eastAsiaTheme="minorEastAsia"/>
              <w:noProof/>
              <w:sz w:val="22"/>
              <w:lang w:eastAsia="nl-NL"/>
            </w:rPr>
          </w:pPr>
          <w:hyperlink w:history="1" w:anchor="_Toc445463950">
            <w:r w:rsidRPr="00F64B0E">
              <w:rPr>
                <w:rStyle w:val="Hyperlink"/>
                <w:rFonts w:eastAsia="Arial,Times New Roman"/>
                <w:noProof/>
              </w:rPr>
              <w:t>Centrifugaalpomp</w:t>
            </w:r>
            <w:r>
              <w:rPr>
                <w:noProof/>
                <w:webHidden/>
              </w:rPr>
              <w:tab/>
            </w:r>
            <w:r>
              <w:rPr>
                <w:noProof/>
                <w:webHidden/>
              </w:rPr>
              <w:fldChar w:fldCharType="begin"/>
            </w:r>
            <w:r>
              <w:rPr>
                <w:noProof/>
                <w:webHidden/>
              </w:rPr>
              <w:instrText xml:space="preserve"> PAGEREF _Toc445463950 \h </w:instrText>
            </w:r>
            <w:r>
              <w:rPr>
                <w:noProof/>
                <w:webHidden/>
              </w:rPr>
            </w:r>
            <w:r>
              <w:rPr>
                <w:noProof/>
                <w:webHidden/>
              </w:rPr>
              <w:fldChar w:fldCharType="separate"/>
            </w:r>
            <w:r>
              <w:rPr>
                <w:noProof/>
                <w:webHidden/>
              </w:rPr>
              <w:t>21</w:t>
            </w:r>
            <w:r>
              <w:rPr>
                <w:noProof/>
                <w:webHidden/>
              </w:rPr>
              <w:fldChar w:fldCharType="end"/>
            </w:r>
          </w:hyperlink>
        </w:p>
        <w:p w:rsidR="00464A61" w:rsidRDefault="00464A61" w14:paraId="158812DF" w14:textId="23228F5C">
          <w:pPr>
            <w:pStyle w:val="TOC2"/>
            <w:tabs>
              <w:tab w:val="right" w:leader="dot" w:pos="9350"/>
            </w:tabs>
            <w:rPr>
              <w:rFonts w:eastAsiaTheme="minorEastAsia"/>
              <w:noProof/>
              <w:sz w:val="22"/>
              <w:lang w:eastAsia="nl-NL"/>
            </w:rPr>
          </w:pPr>
          <w:hyperlink w:history="1" w:anchor="_Toc445463951">
            <w:r w:rsidRPr="00F64B0E">
              <w:rPr>
                <w:rStyle w:val="Hyperlink"/>
                <w:noProof/>
              </w:rPr>
              <w:t>Zuigerpomp</w:t>
            </w:r>
            <w:r>
              <w:rPr>
                <w:noProof/>
                <w:webHidden/>
              </w:rPr>
              <w:tab/>
            </w:r>
            <w:r>
              <w:rPr>
                <w:noProof/>
                <w:webHidden/>
              </w:rPr>
              <w:fldChar w:fldCharType="begin"/>
            </w:r>
            <w:r>
              <w:rPr>
                <w:noProof/>
                <w:webHidden/>
              </w:rPr>
              <w:instrText xml:space="preserve"> PAGEREF _Toc445463951 \h </w:instrText>
            </w:r>
            <w:r>
              <w:rPr>
                <w:noProof/>
                <w:webHidden/>
              </w:rPr>
            </w:r>
            <w:r>
              <w:rPr>
                <w:noProof/>
                <w:webHidden/>
              </w:rPr>
              <w:fldChar w:fldCharType="separate"/>
            </w:r>
            <w:r>
              <w:rPr>
                <w:noProof/>
                <w:webHidden/>
              </w:rPr>
              <w:t>22</w:t>
            </w:r>
            <w:r>
              <w:rPr>
                <w:noProof/>
                <w:webHidden/>
              </w:rPr>
              <w:fldChar w:fldCharType="end"/>
            </w:r>
          </w:hyperlink>
        </w:p>
        <w:p w:rsidR="00464A61" w:rsidRDefault="00464A61" w14:paraId="2048C364" w14:textId="067CBE05">
          <w:pPr>
            <w:pStyle w:val="TOC2"/>
            <w:tabs>
              <w:tab w:val="right" w:leader="dot" w:pos="9350"/>
            </w:tabs>
            <w:rPr>
              <w:rFonts w:eastAsiaTheme="minorEastAsia"/>
              <w:noProof/>
              <w:sz w:val="22"/>
              <w:lang w:eastAsia="nl-NL"/>
            </w:rPr>
          </w:pPr>
          <w:hyperlink w:history="1" w:anchor="_Toc445463952">
            <w:r w:rsidRPr="00F64B0E">
              <w:rPr>
                <w:rStyle w:val="Hyperlink"/>
                <w:noProof/>
              </w:rPr>
              <w:t>Plunjerpomp</w:t>
            </w:r>
            <w:r>
              <w:rPr>
                <w:noProof/>
                <w:webHidden/>
              </w:rPr>
              <w:tab/>
            </w:r>
            <w:r>
              <w:rPr>
                <w:noProof/>
                <w:webHidden/>
              </w:rPr>
              <w:fldChar w:fldCharType="begin"/>
            </w:r>
            <w:r>
              <w:rPr>
                <w:noProof/>
                <w:webHidden/>
              </w:rPr>
              <w:instrText xml:space="preserve"> PAGEREF _Toc445463952 \h </w:instrText>
            </w:r>
            <w:r>
              <w:rPr>
                <w:noProof/>
                <w:webHidden/>
              </w:rPr>
            </w:r>
            <w:r>
              <w:rPr>
                <w:noProof/>
                <w:webHidden/>
              </w:rPr>
              <w:fldChar w:fldCharType="separate"/>
            </w:r>
            <w:r>
              <w:rPr>
                <w:noProof/>
                <w:webHidden/>
              </w:rPr>
              <w:t>22</w:t>
            </w:r>
            <w:r>
              <w:rPr>
                <w:noProof/>
                <w:webHidden/>
              </w:rPr>
              <w:fldChar w:fldCharType="end"/>
            </w:r>
          </w:hyperlink>
        </w:p>
        <w:p w:rsidR="00464A61" w:rsidRDefault="00464A61" w14:paraId="227C86A8" w14:textId="6B9C2C62">
          <w:pPr>
            <w:pStyle w:val="TOC2"/>
            <w:tabs>
              <w:tab w:val="right" w:leader="dot" w:pos="9350"/>
            </w:tabs>
            <w:rPr>
              <w:rFonts w:eastAsiaTheme="minorEastAsia"/>
              <w:noProof/>
              <w:sz w:val="22"/>
              <w:lang w:eastAsia="nl-NL"/>
            </w:rPr>
          </w:pPr>
          <w:hyperlink w:history="1" w:anchor="_Toc445463953">
            <w:r w:rsidRPr="00F64B0E">
              <w:rPr>
                <w:rStyle w:val="Hyperlink"/>
                <w:noProof/>
              </w:rPr>
              <w:t>Schottenpomp</w:t>
            </w:r>
            <w:r>
              <w:rPr>
                <w:noProof/>
                <w:webHidden/>
              </w:rPr>
              <w:tab/>
            </w:r>
            <w:r>
              <w:rPr>
                <w:noProof/>
                <w:webHidden/>
              </w:rPr>
              <w:fldChar w:fldCharType="begin"/>
            </w:r>
            <w:r>
              <w:rPr>
                <w:noProof/>
                <w:webHidden/>
              </w:rPr>
              <w:instrText xml:space="preserve"> PAGEREF _Toc445463953 \h </w:instrText>
            </w:r>
            <w:r>
              <w:rPr>
                <w:noProof/>
                <w:webHidden/>
              </w:rPr>
            </w:r>
            <w:r>
              <w:rPr>
                <w:noProof/>
                <w:webHidden/>
              </w:rPr>
              <w:fldChar w:fldCharType="separate"/>
            </w:r>
            <w:r>
              <w:rPr>
                <w:noProof/>
                <w:webHidden/>
              </w:rPr>
              <w:t>22</w:t>
            </w:r>
            <w:r>
              <w:rPr>
                <w:noProof/>
                <w:webHidden/>
              </w:rPr>
              <w:fldChar w:fldCharType="end"/>
            </w:r>
          </w:hyperlink>
        </w:p>
        <w:p w:rsidR="00464A61" w:rsidRDefault="00464A61" w14:paraId="1E469EC5" w14:textId="1073E88D">
          <w:pPr>
            <w:pStyle w:val="TOC1"/>
            <w:tabs>
              <w:tab w:val="right" w:leader="dot" w:pos="9350"/>
            </w:tabs>
            <w:rPr>
              <w:rFonts w:eastAsiaTheme="minorEastAsia"/>
              <w:noProof/>
              <w:sz w:val="22"/>
              <w:lang w:eastAsia="nl-NL"/>
            </w:rPr>
          </w:pPr>
          <w:hyperlink w:history="1" w:anchor="_Toc445463954">
            <w:r w:rsidRPr="00F64B0E">
              <w:rPr>
                <w:rStyle w:val="Hyperlink"/>
                <w:noProof/>
              </w:rPr>
              <w:t>Conclusie</w:t>
            </w:r>
            <w:r>
              <w:rPr>
                <w:noProof/>
                <w:webHidden/>
              </w:rPr>
              <w:tab/>
            </w:r>
            <w:r>
              <w:rPr>
                <w:noProof/>
                <w:webHidden/>
              </w:rPr>
              <w:fldChar w:fldCharType="begin"/>
            </w:r>
            <w:r>
              <w:rPr>
                <w:noProof/>
                <w:webHidden/>
              </w:rPr>
              <w:instrText xml:space="preserve"> PAGEREF _Toc445463954 \h </w:instrText>
            </w:r>
            <w:r>
              <w:rPr>
                <w:noProof/>
                <w:webHidden/>
              </w:rPr>
            </w:r>
            <w:r>
              <w:rPr>
                <w:noProof/>
                <w:webHidden/>
              </w:rPr>
              <w:fldChar w:fldCharType="separate"/>
            </w:r>
            <w:r>
              <w:rPr>
                <w:noProof/>
                <w:webHidden/>
              </w:rPr>
              <w:t>23</w:t>
            </w:r>
            <w:r>
              <w:rPr>
                <w:noProof/>
                <w:webHidden/>
              </w:rPr>
              <w:fldChar w:fldCharType="end"/>
            </w:r>
          </w:hyperlink>
        </w:p>
        <w:p w:rsidR="00464A61" w:rsidRDefault="00464A61" w14:paraId="1645A6D6" w14:textId="4079B61D">
          <w:pPr>
            <w:pStyle w:val="TOC1"/>
            <w:tabs>
              <w:tab w:val="right" w:leader="dot" w:pos="9350"/>
            </w:tabs>
            <w:rPr>
              <w:rFonts w:eastAsiaTheme="minorEastAsia"/>
              <w:noProof/>
              <w:sz w:val="22"/>
              <w:lang w:eastAsia="nl-NL"/>
            </w:rPr>
          </w:pPr>
          <w:hyperlink w:history="1" w:anchor="_Toc445463955">
            <w:r w:rsidRPr="00F64B0E">
              <w:rPr>
                <w:rStyle w:val="Hyperlink"/>
                <w:noProof/>
                <w:lang w:val="en-US"/>
              </w:rPr>
              <w:t>Literatuurlijst</w:t>
            </w:r>
            <w:r>
              <w:rPr>
                <w:noProof/>
                <w:webHidden/>
              </w:rPr>
              <w:tab/>
            </w:r>
            <w:r>
              <w:rPr>
                <w:noProof/>
                <w:webHidden/>
              </w:rPr>
              <w:fldChar w:fldCharType="begin"/>
            </w:r>
            <w:r>
              <w:rPr>
                <w:noProof/>
                <w:webHidden/>
              </w:rPr>
              <w:instrText xml:space="preserve"> PAGEREF _Toc445463955 \h </w:instrText>
            </w:r>
            <w:r>
              <w:rPr>
                <w:noProof/>
                <w:webHidden/>
              </w:rPr>
            </w:r>
            <w:r>
              <w:rPr>
                <w:noProof/>
                <w:webHidden/>
              </w:rPr>
              <w:fldChar w:fldCharType="separate"/>
            </w:r>
            <w:r>
              <w:rPr>
                <w:noProof/>
                <w:webHidden/>
              </w:rPr>
              <w:t>24</w:t>
            </w:r>
            <w:r>
              <w:rPr>
                <w:noProof/>
                <w:webHidden/>
              </w:rPr>
              <w:fldChar w:fldCharType="end"/>
            </w:r>
          </w:hyperlink>
        </w:p>
        <w:p w:rsidRPr="00480EE0" w:rsidR="00480EE0" w:rsidRDefault="00480EE0" w14:paraId="03F6662D" w14:textId="412E719E">
          <w:r w:rsidRPr="00480EE0">
            <w:rPr>
              <w:b/>
              <w:bCs/>
            </w:rPr>
            <w:fldChar w:fldCharType="end"/>
          </w:r>
        </w:p>
      </w:sdtContent>
    </w:sdt>
    <w:p w:rsidRPr="00480EE0" w:rsidR="00480EE0" w:rsidRDefault="00480EE0" w14:paraId="70363A4C" w14:textId="77777777">
      <w:pPr>
        <w:rPr>
          <w:sz w:val="28"/>
          <w:szCs w:val="28"/>
        </w:rPr>
      </w:pPr>
      <w:r w:rsidRPr="00480EE0">
        <w:rPr>
          <w:sz w:val="28"/>
          <w:szCs w:val="28"/>
        </w:rPr>
        <w:br w:type="page"/>
      </w:r>
    </w:p>
    <w:p w:rsidRPr="00480EE0" w:rsidR="00480EE0" w:rsidP="00480EE0" w:rsidRDefault="00480EE0" w14:paraId="7A6D292F" w14:textId="77777777">
      <w:pPr>
        <w:pStyle w:val="Heading1"/>
      </w:pPr>
      <w:bookmarkStart w:name="_Toc445463920" w:id="1"/>
      <w:r w:rsidRPr="00480EE0">
        <w:lastRenderedPageBreak/>
        <w:t>Samenvatting</w:t>
      </w:r>
      <w:bookmarkEnd w:id="1"/>
    </w:p>
    <w:p w:rsidR="0F258360" w:rsidP="00333943" w:rsidRDefault="0F258360" w14:paraId="7E5DA379" w14:textId="56E7BB84"/>
    <w:p w:rsidR="009C4DE3" w:rsidP="009C4DE3" w:rsidRDefault="009C4DE3" w14:paraId="1A398910" w14:textId="77777777">
      <w:r>
        <w:t>De inhoud van dit rapport gaat over een onderzoek naar een geschikte waterpomp, die gekozen wordt naar de eisen en wensen van de opdrachtgever en de Haagse hogeschool.</w:t>
      </w:r>
    </w:p>
    <w:p w:rsidR="009C4DE3" w:rsidP="009C4DE3" w:rsidRDefault="009C4DE3" w14:paraId="30CEDEB4" w14:textId="0B42750A">
      <w:r>
        <w:t>Dit verslag bevat de formules, grootheden, schematische weergaves, eigenschappen en de praktische aspecten van een waterpomp.</w:t>
      </w:r>
    </w:p>
    <w:p w:rsidRPr="00BD6A72" w:rsidR="009C4DE3" w:rsidP="009C4DE3" w:rsidRDefault="009C4DE3" w14:paraId="46743431" w14:textId="0F90A55A">
      <w:r>
        <w:t>Eerst is er gezocht naar informatie uit enkele bronnen, vervolgens is het onderzoek gestart met de belangrijkste informatie.</w:t>
      </w:r>
    </w:p>
    <w:p w:rsidR="009C4DE3" w:rsidP="009C4DE3" w:rsidRDefault="009C4DE3" w14:paraId="7533D320" w14:textId="25A8E1F1">
      <w:r>
        <w:t xml:space="preserve">Hierna zijn de opdrachten stap voor stap gedaan volgens de studiewijzer. Een functie boom voor de pomp is opgesteld met de belangrijkste hoofd- en deelfuncties, hierna worden de relevante formules, grootheden, eenheden en bijbehorende verbanden behandeld. </w:t>
      </w:r>
    </w:p>
    <w:p w:rsidR="009C4DE3" w:rsidP="009C4DE3" w:rsidRDefault="009C4DE3" w14:paraId="4987E8D6" w14:textId="5AF0A63A">
      <w:r>
        <w:t xml:space="preserve">De verschillende pompen met daarbij schematische weergaven worden behandeld met daarbij de bijbehorende eigenschapen en praktische aspecten. </w:t>
      </w:r>
    </w:p>
    <w:p w:rsidRPr="00BD6A72" w:rsidR="009C4DE3" w:rsidP="009C4DE3" w:rsidRDefault="009C4DE3" w14:paraId="7DFC2A36" w14:textId="77777777">
      <w:r>
        <w:t>Als slot wordt de interpretatie van het hele onderzoek genoemd met de voor- en nadelen van de verschillende pompen, met als afsluiting een conclusie over welke pomp het meest geschikt lijkt. Uit het onderzoek bleek dat de plunjer pomp het meest geschikt is.</w:t>
      </w:r>
    </w:p>
    <w:p w:rsidR="009C4DE3" w:rsidP="00480EE0" w:rsidRDefault="009C4DE3" w14:paraId="4DEC5CF7" w14:textId="77777777">
      <w:pPr>
        <w:pStyle w:val="Heading1"/>
      </w:pPr>
    </w:p>
    <w:p w:rsidR="009C4DE3" w:rsidP="00480EE0" w:rsidRDefault="009C4DE3" w14:paraId="7FB7599A" w14:textId="77777777">
      <w:pPr>
        <w:pStyle w:val="Heading1"/>
      </w:pPr>
    </w:p>
    <w:p w:rsidR="009C4DE3" w:rsidP="00480EE0" w:rsidRDefault="009C4DE3" w14:paraId="37F55C09" w14:textId="77777777">
      <w:pPr>
        <w:pStyle w:val="Heading1"/>
      </w:pPr>
    </w:p>
    <w:p w:rsidR="009C4DE3" w:rsidP="00480EE0" w:rsidRDefault="009C4DE3" w14:paraId="5AD89F1B" w14:textId="77777777">
      <w:pPr>
        <w:pStyle w:val="Heading1"/>
      </w:pPr>
    </w:p>
    <w:p w:rsidR="009C4DE3" w:rsidP="00480EE0" w:rsidRDefault="009C4DE3" w14:paraId="4CCA3726" w14:textId="77777777">
      <w:pPr>
        <w:pStyle w:val="Heading1"/>
      </w:pPr>
    </w:p>
    <w:p w:rsidR="009C4DE3" w:rsidP="009C4DE3" w:rsidRDefault="009C4DE3" w14:paraId="04B27890" w14:textId="77777777"/>
    <w:p w:rsidRPr="009C4DE3" w:rsidR="009C4DE3" w:rsidP="009C4DE3" w:rsidRDefault="009C4DE3" w14:paraId="4DC7D1ED" w14:textId="77777777"/>
    <w:p w:rsidR="00464A61" w:rsidRDefault="00464A61" w14:paraId="02BEEC93" w14:textId="77777777">
      <w:pPr>
        <w:rPr>
          <w:rFonts w:asciiTheme="majorHAnsi" w:hAnsiTheme="majorHAnsi" w:eastAsiaTheme="majorEastAsia" w:cstheme="majorBidi"/>
          <w:color w:val="2E74B5" w:themeColor="accent1" w:themeShade="BF"/>
          <w:sz w:val="32"/>
          <w:szCs w:val="32"/>
        </w:rPr>
      </w:pPr>
      <w:r>
        <w:br w:type="page"/>
      </w:r>
    </w:p>
    <w:p w:rsidRPr="00480EE0" w:rsidR="00480EE0" w:rsidP="00480EE0" w:rsidRDefault="00480EE0" w14:paraId="3B58F1C5" w14:textId="0672F21D">
      <w:pPr>
        <w:pStyle w:val="Heading1"/>
      </w:pPr>
      <w:bookmarkStart w:name="_Toc445463921" w:id="2"/>
      <w:r w:rsidRPr="00480EE0">
        <w:lastRenderedPageBreak/>
        <w:t>Inleiding</w:t>
      </w:r>
      <w:bookmarkEnd w:id="2"/>
    </w:p>
    <w:p w:rsidR="00EF65A7" w:rsidP="00EF65A7" w:rsidRDefault="00EF65A7" w14:paraId="55E506EC" w14:textId="77777777">
      <w:pPr>
        <w:pStyle w:val="NoSpacing"/>
      </w:pPr>
    </w:p>
    <w:p w:rsidRPr="00333943" w:rsidR="00EF65A7" w:rsidP="00333943" w:rsidRDefault="1F58E133" w14:paraId="01AA2C32" w14:textId="4B68AD6B">
      <w:r w:rsidRPr="00333943">
        <w:t xml:space="preserve">In dit rapport bevindt zich een onderzoek die gedaan is over een waterpomp die loopt op zonne-energie. Deze pomp is </w:t>
      </w:r>
      <w:r w:rsidRPr="00333943" w:rsidR="00A935D5">
        <w:t>bedoeld</w:t>
      </w:r>
      <w:r w:rsidRPr="00333943">
        <w:t xml:space="preserve"> om een boer te helpen in Portugal. Daarbij komen verschillende dingen aan bod om dit te realiseren. Er is de functieboom met de functieanalyse over hoe het pomp werkt in hoofdstuk 1 en 2. Daarbij worden de grootheden in hoofdstuk 3 uitgelegd met de bijbehorende formules in hoofdstuk </w:t>
      </w:r>
      <w:r w:rsidRPr="00333943" w:rsidR="00A935D5">
        <w:t>4. Vervolgens</w:t>
      </w:r>
      <w:r w:rsidRPr="00333943">
        <w:t xml:space="preserve"> wordt in hoofdstuk 5 een schematische weergave van verschillende pompen gemaakt, die verzameld zijn tijdens het onderzoek. Ook zijn de pompeigenschappen en de praktische aspecten van de pompen te vinden in hoofdstuk 7. Verder wordt er ook een interpretatie gemaakt over de mogelijke gevaren die in het project kunnen ontstaan.  </w:t>
      </w:r>
    </w:p>
    <w:p w:rsidRPr="00480EE0" w:rsidR="00480EE0" w:rsidP="00EF65A7" w:rsidRDefault="00480EE0" w14:paraId="36F7B37B" w14:textId="40B95297">
      <w:pPr>
        <w:pStyle w:val="NoSpacing"/>
        <w:rPr>
          <w:rFonts w:asciiTheme="majorHAnsi" w:hAnsiTheme="majorHAnsi" w:eastAsiaTheme="majorEastAsia" w:cstheme="majorBidi"/>
          <w:color w:val="2E74B5" w:themeColor="accent1" w:themeShade="BF"/>
          <w:sz w:val="32"/>
          <w:szCs w:val="32"/>
        </w:rPr>
      </w:pPr>
      <w:r w:rsidRPr="00480EE0">
        <w:br w:type="page"/>
      </w:r>
    </w:p>
    <w:p w:rsidR="00B93952" w:rsidP="00480EE0" w:rsidRDefault="00480EE0" w14:paraId="0897D9F5" w14:textId="77777777">
      <w:pPr>
        <w:pStyle w:val="Heading1"/>
      </w:pPr>
      <w:bookmarkStart w:name="_Toc445463922" w:id="3"/>
      <w:r w:rsidRPr="00480EE0">
        <w:lastRenderedPageBreak/>
        <w:t>2.</w:t>
      </w:r>
      <w:r w:rsidR="00B93952">
        <w:t xml:space="preserve"> Functieboom</w:t>
      </w:r>
      <w:bookmarkEnd w:id="3"/>
    </w:p>
    <w:p w:rsidR="002C7370" w:rsidP="002C7370" w:rsidRDefault="002C7370" w14:paraId="209BA095" w14:textId="0887847C"/>
    <w:p w:rsidR="005878F0" w:rsidP="002C7370" w:rsidRDefault="005878F0" w14:paraId="71E5AE87" w14:textId="4C54CEAA">
      <w:r>
        <w:t>Om de functies van een pomp makkelijk weer te geven, is hieronder een functieboom in het verslag opgenomen.</w:t>
      </w:r>
    </w:p>
    <w:p w:rsidR="002C7370" w:rsidP="002C7370" w:rsidRDefault="002C7370" w14:paraId="0D6C37CB" w14:textId="77777777"/>
    <w:p w:rsidR="002C7370" w:rsidP="002C7370" w:rsidRDefault="002C7370" w14:paraId="0BA51B0D" w14:textId="77777777"/>
    <w:p w:rsidR="52E83B17" w:rsidRDefault="52E83B17" w14:paraId="20D7E223" w14:textId="3B6E2BFE">
      <w:r>
        <w:rPr>
          <w:noProof/>
          <w:lang w:eastAsia="nl-NL"/>
        </w:rPr>
        <w:drawing>
          <wp:inline distT="0" distB="0" distL="0" distR="0" wp14:anchorId="62201C2F" wp14:editId="6E209418">
            <wp:extent cx="5486400" cy="3209925"/>
            <wp:effectExtent l="0" t="0" r="0" b="0"/>
            <wp:docPr id="1982683391" name="picture"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486400" cy="3209925"/>
                    </a:xfrm>
                    <a:prstGeom prst="rect">
                      <a:avLst/>
                    </a:prstGeom>
                  </pic:spPr>
                </pic:pic>
              </a:graphicData>
            </a:graphic>
          </wp:inline>
        </w:drawing>
      </w:r>
    </w:p>
    <w:p w:rsidR="002C7370" w:rsidP="002C7370" w:rsidRDefault="002C7370" w14:paraId="495FC56D" w14:textId="77777777"/>
    <w:p w:rsidR="52E83B17" w:rsidP="00333943" w:rsidRDefault="52E83B17" w14:paraId="426FD936" w14:textId="7B2643C3">
      <w:r w:rsidRPr="52E83B17">
        <w:t xml:space="preserve">Hierboven is een functieboom schema weergegeven van een pomp. Hierin wordt weergegeven welke functies een pomp altijd heeft. </w:t>
      </w:r>
      <w:r w:rsidR="00333943">
        <w:t>Uiteindelijk wordt</w:t>
      </w:r>
      <w:r w:rsidRPr="52E83B17">
        <w:t xml:space="preserve"> </w:t>
      </w:r>
      <w:r w:rsidR="00A95E56">
        <w:t xml:space="preserve">er gewerkt </w:t>
      </w:r>
      <w:r w:rsidRPr="52E83B17">
        <w:t xml:space="preserve">met een pomp die zijn vermogen haalt uit zonne-energie. De zonne-energie wordt omgezet in elektrische energie en dit wordt weer omgezet in kinetische energie (beweging).  Dit staat niet in het functieboom schema vermeld, want het vermogen krijgen van zonnen-energie is geen functie. Het is met zonne-energie erg belangrijk om te kijken naar het rendement, hoeveel elektrische energie kan je uit het zonlicht </w:t>
      </w:r>
      <w:r w:rsidR="00A95E56">
        <w:t>haalt</w:t>
      </w:r>
      <w:r w:rsidRPr="52E83B17">
        <w:t xml:space="preserve"> en hoeveel kinetische (bewegings-) energie kan je daar vervolgens weer uit krijgen. Het rendement is ook afhankelijk druk en het debiet. Het debiet is h</w:t>
      </w:r>
      <w:r w:rsidR="005878F0">
        <w:t>oeveelheid volume dat per tijds</w:t>
      </w:r>
      <w:r w:rsidRPr="52E83B17">
        <w:t xml:space="preserve">eenheid verplaatst wordt. </w:t>
      </w:r>
    </w:p>
    <w:p w:rsidR="52E83B17" w:rsidP="52E83B17" w:rsidRDefault="52E83B17" w14:paraId="70C48236" w14:textId="11997280"/>
    <w:p w:rsidR="002C7370" w:rsidP="002C7370" w:rsidRDefault="002C7370" w14:paraId="1434E74C" w14:textId="77777777"/>
    <w:p w:rsidR="002C7370" w:rsidP="002C7370" w:rsidRDefault="002C7370" w14:paraId="154C2D05" w14:textId="77777777"/>
    <w:p w:rsidR="00585A6B" w:rsidP="00585A6B" w:rsidRDefault="00B93952" w14:paraId="3EC55140" w14:textId="698E9679">
      <w:pPr>
        <w:pStyle w:val="Heading1"/>
      </w:pPr>
      <w:bookmarkStart w:name="_Toc445463923" w:id="4"/>
      <w:r>
        <w:lastRenderedPageBreak/>
        <w:t>3. Grootheden</w:t>
      </w:r>
      <w:bookmarkEnd w:id="4"/>
    </w:p>
    <w:p w:rsidR="00E960FB" w:rsidP="00E960FB" w:rsidRDefault="00E960FB" w14:paraId="2D6B785A" w14:textId="77777777">
      <w:pPr>
        <w:pStyle w:val="Heading2"/>
      </w:pPr>
    </w:p>
    <w:p w:rsidRPr="00703F70" w:rsidR="00585A6B" w:rsidP="00E960FB" w:rsidRDefault="52E83B17" w14:paraId="13FD26F2" w14:textId="77777777">
      <w:pPr>
        <w:pStyle w:val="Heading2"/>
      </w:pPr>
      <w:bookmarkStart w:name="_Toc445463924" w:id="5"/>
      <w:r w:rsidRPr="52E83B17">
        <w:t>De grootheden bij de verschillende deelfuncties</w:t>
      </w:r>
      <w:bookmarkEnd w:id="5"/>
    </w:p>
    <w:p w:rsidRPr="00703F70" w:rsidR="00585A6B" w:rsidP="00333943" w:rsidRDefault="52E83B17" w14:paraId="0142F17A" w14:textId="066D7DFC">
      <w:r w:rsidRPr="52E83B17">
        <w:t xml:space="preserve">In het functieboom schema </w:t>
      </w:r>
      <w:r w:rsidR="00AB77F3">
        <w:t>zijn er</w:t>
      </w:r>
      <w:r w:rsidRPr="52E83B17">
        <w:t xml:space="preserve"> </w:t>
      </w:r>
      <w:r w:rsidR="00AB77F3">
        <w:t>bepaalde</w:t>
      </w:r>
      <w:r w:rsidRPr="52E83B17">
        <w:t xml:space="preserve"> functies neergezet waarbij grootheden en eenheden horen die later in het verslag behandeld worden. Hieronder staat de grootheden en eenheden die te maken hebben met de functies uit het functieboom schema en rendement: </w:t>
      </w:r>
    </w:p>
    <w:p w:rsidRPr="00703F70" w:rsidR="00585A6B" w:rsidP="00333943" w:rsidRDefault="52E83B17" w14:paraId="38B2B0EF" w14:textId="4A6DDBF0">
      <w:r w:rsidRPr="52E83B17">
        <w:rPr>
          <w:b/>
          <w:bCs/>
        </w:rPr>
        <w:t>Debiet</w:t>
      </w:r>
    </w:p>
    <w:p w:rsidRPr="00703F70" w:rsidR="00585A6B" w:rsidP="00333943" w:rsidRDefault="52E83B17" w14:paraId="78729A73" w14:textId="3B2F6282">
      <w:r w:rsidRPr="52E83B17">
        <w:t>Volume per tijd: volume (V) per Tijd (t): M</w:t>
      </w:r>
      <w:r w:rsidRPr="52E83B17">
        <w:rPr>
          <w:vertAlign w:val="superscript"/>
        </w:rPr>
        <w:t>3</w:t>
      </w:r>
      <w:r w:rsidRPr="52E83B17">
        <w:t xml:space="preserve">/h </w:t>
      </w:r>
    </w:p>
    <w:p w:rsidRPr="00703F70" w:rsidR="00585A6B" w:rsidP="00333943" w:rsidRDefault="52E83B17" w14:paraId="260AD157" w14:textId="6D8EDBB1">
      <w:r w:rsidRPr="52E83B17">
        <w:rPr>
          <w:b/>
          <w:bCs/>
        </w:rPr>
        <w:t xml:space="preserve">Water innemen/afgeven </w:t>
      </w:r>
    </w:p>
    <w:p w:rsidRPr="00703F70" w:rsidR="00585A6B" w:rsidP="00333943" w:rsidRDefault="52E83B17" w14:paraId="3DFEB3F9" w14:textId="42038826">
      <w:r w:rsidRPr="52E83B17">
        <w:t xml:space="preserve">Snelheid: Snelheid (v) per Tijd (t): m/s </w:t>
      </w:r>
    </w:p>
    <w:p w:rsidRPr="00703F70" w:rsidR="00585A6B" w:rsidP="00333943" w:rsidRDefault="52E83B17" w14:paraId="44660286" w14:textId="0EF4E59F">
      <w:r w:rsidRPr="52E83B17">
        <w:rPr>
          <w:b/>
          <w:bCs/>
        </w:rPr>
        <w:t xml:space="preserve"> Onder-/bovendruk creëren</w:t>
      </w:r>
    </w:p>
    <w:p w:rsidRPr="00703F70" w:rsidR="00585A6B" w:rsidP="00333943" w:rsidRDefault="52E83B17" w14:paraId="08EAD065" w14:textId="64F818A0">
      <w:r w:rsidRPr="52E83B17">
        <w:t>Druk: Druk(P): Pa of bar</w:t>
      </w:r>
    </w:p>
    <w:p w:rsidRPr="00703F70" w:rsidR="00585A6B" w:rsidP="00585A6B" w:rsidRDefault="00585A6B" w14:paraId="6BA6D45A" w14:textId="2ECF4C07"/>
    <w:p w:rsidRPr="00703F70" w:rsidR="00585A6B" w:rsidP="00E960FB" w:rsidRDefault="28B6D229" w14:paraId="3D83586E" w14:textId="0C090813">
      <w:pPr>
        <w:pStyle w:val="Heading2"/>
      </w:pPr>
      <w:bookmarkStart w:name="_Toc445463925" w:id="6"/>
      <w:r w:rsidRPr="28B6D229">
        <w:t>Functie uitleg van de grootheden</w:t>
      </w:r>
      <w:bookmarkEnd w:id="6"/>
    </w:p>
    <w:p w:rsidR="00206B93" w:rsidP="00333943" w:rsidRDefault="1F58E133" w14:paraId="531FC866" w14:textId="33E2161A">
      <w:r>
        <w:t>Volume: De grootte van het gebied dat een voorwerp in een ruimte in neemt.</w:t>
      </w:r>
      <w:r w:rsidR="00333943">
        <w:br/>
      </w:r>
      <w:r>
        <w:t>Tijd: Het is een begrip waarmee de duur tussen twee gebeurtenissen wordt beschreven.</w:t>
      </w:r>
      <w:r w:rsidR="00333943">
        <w:br/>
      </w:r>
      <w:r>
        <w:t xml:space="preserve">Geluidsniveau: De mate van sterkte waarmee je geluid kan definiëren. </w:t>
      </w:r>
      <w:r w:rsidR="00333943">
        <w:br/>
      </w:r>
      <w:r>
        <w:t>Snelheid: Hoeveel afstand je aflegt per tijdseenheid.</w:t>
      </w:r>
      <w:r w:rsidR="00333943">
        <w:br/>
      </w:r>
      <w:r>
        <w:t>Elektrische energie: De hoeveelheid energie die er nodig is per tijdseenheid.</w:t>
      </w:r>
      <w:r w:rsidR="00333943">
        <w:br/>
      </w:r>
      <w:r>
        <w:t>Druk: De kracht die op een bepaalde oppervlakte grootte wordt uitgeoefend.</w:t>
      </w:r>
      <w:r w:rsidR="00333943">
        <w:br/>
      </w:r>
      <w:r>
        <w:t>Temperatuur: Geeft aan hoe warm of koud iets is.</w:t>
      </w:r>
      <w:r w:rsidR="00333943">
        <w:br/>
      </w:r>
      <w:r w:rsidRPr="005878F0">
        <w:rPr>
          <w:color w:val="000000" w:themeColor="text1"/>
        </w:rPr>
        <w:t>Massa:</w:t>
      </w:r>
      <w:r>
        <w:t xml:space="preserve"> </w:t>
      </w:r>
      <w:r w:rsidR="005878F0">
        <w:t>De hoeveelheid materie in een object.</w:t>
      </w:r>
      <w:r w:rsidR="00333943">
        <w:br/>
      </w:r>
      <w:r w:rsidR="00585A6B">
        <w:t xml:space="preserve">Dichtheid: Dichtheid geeft aan hoeveel massa van een materie aanwezig is in een bepaald </w:t>
      </w:r>
      <w:r w:rsidR="00585A6B">
        <w:tab/>
      </w:r>
      <w:r w:rsidR="00585A6B">
        <w:t xml:space="preserve">       volume.</w:t>
      </w:r>
      <w:r w:rsidR="00333943">
        <w:br/>
      </w:r>
      <w:r>
        <w:t>Euro: Een munteenheid die wordt gebruikt in de EU.</w:t>
      </w:r>
      <w:r w:rsidR="00333943">
        <w:br/>
      </w:r>
      <w:r>
        <w:t>Afstand: de afgelegde tussen twee verschillende punten.</w:t>
      </w:r>
      <w:r w:rsidR="00333943">
        <w:br/>
      </w:r>
      <w:r w:rsidRPr="005878F0">
        <w:rPr>
          <w:color w:val="000000" w:themeColor="text1"/>
        </w:rPr>
        <w:t>Spanning</w:t>
      </w:r>
      <w:r>
        <w:t xml:space="preserve">: </w:t>
      </w:r>
      <w:r w:rsidR="005878F0">
        <w:t>De kracht die wordt uitgeoefend per oppervlakte-eenheid.</w:t>
      </w:r>
      <w:r w:rsidR="00333943">
        <w:br/>
      </w:r>
      <w:r w:rsidRPr="005878F0">
        <w:rPr>
          <w:color w:val="000000" w:themeColor="text1"/>
        </w:rPr>
        <w:t>Debiet</w:t>
      </w:r>
      <w:r>
        <w:t>:</w:t>
      </w:r>
      <w:r w:rsidR="005878F0">
        <w:t xml:space="preserve"> De </w:t>
      </w:r>
      <w:r w:rsidR="00AB77F3">
        <w:t xml:space="preserve">stroom van een bepaalde </w:t>
      </w:r>
      <w:r w:rsidR="005878F0">
        <w:t>hoeveelheid vloeistof of gas per tijdseenheid</w:t>
      </w:r>
      <w:r w:rsidR="00333943">
        <w:br/>
      </w:r>
      <w:r w:rsidRPr="005878F0">
        <w:rPr>
          <w:color w:val="000000" w:themeColor="text1"/>
        </w:rPr>
        <w:t>Soortelijke warmte</w:t>
      </w:r>
      <w:r>
        <w:t>:</w:t>
      </w:r>
      <w:r w:rsidR="005878F0">
        <w:t xml:space="preserve"> Hoeveel warmte er nodig is om de temperatuur van een bepaalde massa te verhogen.</w:t>
      </w:r>
      <w:r w:rsidR="00333943">
        <w:br/>
      </w:r>
      <w:r w:rsidRPr="005878F0" w:rsidR="28B6D229">
        <w:rPr>
          <w:color w:val="000000" w:themeColor="text1"/>
        </w:rPr>
        <w:t>Elektrische weerstand</w:t>
      </w:r>
      <w:r w:rsidR="28B6D229">
        <w:t>:</w:t>
      </w:r>
      <w:r w:rsidR="005878F0">
        <w:t xml:space="preserve"> De eigenschap van een materiaal om de doorgang van elektrische stroom te belemmeren.</w:t>
      </w:r>
    </w:p>
    <w:p w:rsidR="28B6D229" w:rsidP="00333943" w:rsidRDefault="28B6D229" w14:paraId="7324C8FC" w14:textId="6A19E2E8"/>
    <w:p w:rsidR="28B6D229" w:rsidP="28B6D229" w:rsidRDefault="28B6D229" w14:paraId="638FAC63" w14:textId="4FB610CA">
      <w:pPr>
        <w:pStyle w:val="NoSpacing"/>
      </w:pPr>
    </w:p>
    <w:p w:rsidR="28B6D229" w:rsidP="28B6D229" w:rsidRDefault="28B6D229" w14:paraId="211AB0F9" w14:textId="45DB43E2">
      <w:pPr>
        <w:pStyle w:val="NoSpacing"/>
      </w:pPr>
    </w:p>
    <w:p w:rsidR="00E960FB" w:rsidP="546A2197" w:rsidRDefault="00E960FB" w14:paraId="4ABAC273" w14:textId="77777777"/>
    <w:tbl>
      <w:tblPr>
        <w:tblStyle w:val="TableGrid"/>
        <w:tblW w:w="0" w:type="auto"/>
        <w:tblLook w:val="04A0" w:firstRow="1" w:lastRow="0" w:firstColumn="1" w:lastColumn="0" w:noHBand="0" w:noVBand="1"/>
        <w:tblCaption w:val=""/>
        <w:tblDescription w:val=""/>
      </w:tblPr>
      <w:tblGrid>
        <w:gridCol w:w="2455"/>
        <w:gridCol w:w="1801"/>
        <w:gridCol w:w="1685"/>
        <w:gridCol w:w="1560"/>
        <w:gridCol w:w="1573"/>
      </w:tblGrid>
      <w:tr w:rsidR="00585A6B" w:rsidTr="005878F0" w14:paraId="715CB5E8" w14:textId="77777777">
        <w:trPr>
          <w:trHeight w:val="281"/>
        </w:trPr>
        <w:tc>
          <w:tcPr>
            <w:tcW w:w="2455" w:type="dxa"/>
          </w:tcPr>
          <w:p w:rsidR="00585A6B" w:rsidP="007D7EB3" w:rsidRDefault="1F58E133" w14:paraId="5FDC4E51" w14:textId="77777777">
            <w:r>
              <w:t>Grootheid</w:t>
            </w:r>
          </w:p>
        </w:tc>
        <w:tc>
          <w:tcPr>
            <w:tcW w:w="1801" w:type="dxa"/>
          </w:tcPr>
          <w:p w:rsidR="00585A6B" w:rsidP="007D7EB3" w:rsidRDefault="1F58E133" w14:paraId="21B55BBC" w14:textId="77777777">
            <w:r>
              <w:t>Eenheid</w:t>
            </w:r>
          </w:p>
        </w:tc>
        <w:tc>
          <w:tcPr>
            <w:tcW w:w="1685" w:type="dxa"/>
          </w:tcPr>
          <w:p w:rsidR="00585A6B" w:rsidP="007D7EB3" w:rsidRDefault="1F58E133" w14:paraId="458CFAC3" w14:textId="77777777">
            <w:r>
              <w:t>SI-eenheid</w:t>
            </w:r>
          </w:p>
        </w:tc>
        <w:tc>
          <w:tcPr>
            <w:tcW w:w="1560" w:type="dxa"/>
          </w:tcPr>
          <w:p w:rsidR="00585A6B" w:rsidP="007D7EB3" w:rsidRDefault="1F58E133" w14:paraId="4C7CDEE9" w14:textId="77777777">
            <w:r>
              <w:t>Verband</w:t>
            </w:r>
          </w:p>
        </w:tc>
        <w:tc>
          <w:tcPr>
            <w:tcW w:w="1573" w:type="dxa"/>
          </w:tcPr>
          <w:p w:rsidR="00585A6B" w:rsidP="007D7EB3" w:rsidRDefault="1F58E133" w14:paraId="6D8062D7" w14:textId="77777777">
            <w:r>
              <w:t>2</w:t>
            </w:r>
            <w:r w:rsidRPr="1F58E133">
              <w:rPr>
                <w:vertAlign w:val="superscript"/>
              </w:rPr>
              <w:t>e</w:t>
            </w:r>
            <w:r>
              <w:t xml:space="preserve"> verband</w:t>
            </w:r>
          </w:p>
        </w:tc>
      </w:tr>
      <w:tr w:rsidR="00585A6B" w:rsidTr="005878F0" w14:paraId="42250FF0" w14:textId="77777777">
        <w:trPr>
          <w:trHeight w:val="582"/>
        </w:trPr>
        <w:tc>
          <w:tcPr>
            <w:tcW w:w="2455" w:type="dxa"/>
          </w:tcPr>
          <w:p w:rsidR="00585A6B" w:rsidP="007D7EB3" w:rsidRDefault="1F58E133" w14:paraId="0CBB8364" w14:textId="77777777">
            <w:r>
              <w:t>Temperatuur</w:t>
            </w:r>
          </w:p>
        </w:tc>
        <w:tc>
          <w:tcPr>
            <w:tcW w:w="1801" w:type="dxa"/>
          </w:tcPr>
          <w:p w:rsidR="00585A6B" w:rsidP="007D7EB3" w:rsidRDefault="1F58E133" w14:paraId="10AC3B6B" w14:textId="77777777">
            <w:r>
              <w:t>Kelvin</w:t>
            </w:r>
          </w:p>
        </w:tc>
        <w:tc>
          <w:tcPr>
            <w:tcW w:w="1685" w:type="dxa"/>
          </w:tcPr>
          <w:p w:rsidR="00585A6B" w:rsidP="007D7EB3" w:rsidRDefault="1F58E133" w14:paraId="3A70322A" w14:textId="77777777">
            <w:r>
              <w:t>K</w:t>
            </w:r>
          </w:p>
        </w:tc>
        <w:tc>
          <w:tcPr>
            <w:tcW w:w="1560" w:type="dxa"/>
          </w:tcPr>
          <w:p w:rsidRPr="001847E7" w:rsidR="00585A6B" w:rsidP="007D7EB3" w:rsidRDefault="177330DC" w14:paraId="7D415B3B" w14:textId="77777777">
            <w:r>
              <w:t xml:space="preserve">-273 </w:t>
            </w:r>
            <w:r w:rsidRPr="177330DC">
              <w:rPr>
                <w:vertAlign w:val="superscript"/>
              </w:rPr>
              <w:t>o</w:t>
            </w:r>
            <w:r>
              <w:t>C</w:t>
            </w:r>
          </w:p>
          <w:p w:rsidR="00585A6B" w:rsidP="007D7EB3" w:rsidRDefault="00585A6B" w14:paraId="4F55EECD" w14:textId="77777777"/>
        </w:tc>
        <w:tc>
          <w:tcPr>
            <w:tcW w:w="1573" w:type="dxa"/>
          </w:tcPr>
          <w:p w:rsidR="00585A6B" w:rsidP="007D7EB3" w:rsidRDefault="00585A6B" w14:paraId="2EB71ECB" w14:textId="77777777"/>
        </w:tc>
      </w:tr>
      <w:tr w:rsidR="00585A6B" w:rsidTr="005878F0" w14:paraId="18E330E7" w14:textId="77777777">
        <w:trPr>
          <w:trHeight w:val="281"/>
        </w:trPr>
        <w:tc>
          <w:tcPr>
            <w:tcW w:w="2455" w:type="dxa"/>
          </w:tcPr>
          <w:p w:rsidR="00585A6B" w:rsidP="007D7EB3" w:rsidRDefault="1F58E133" w14:paraId="22E13AE3" w14:textId="77777777">
            <w:r>
              <w:t>tijd</w:t>
            </w:r>
          </w:p>
        </w:tc>
        <w:tc>
          <w:tcPr>
            <w:tcW w:w="1801" w:type="dxa"/>
          </w:tcPr>
          <w:p w:rsidR="00585A6B" w:rsidP="007D7EB3" w:rsidRDefault="1F58E133" w14:paraId="359CE1FE" w14:textId="77777777">
            <w:r>
              <w:t>Seconden</w:t>
            </w:r>
          </w:p>
        </w:tc>
        <w:tc>
          <w:tcPr>
            <w:tcW w:w="1685" w:type="dxa"/>
          </w:tcPr>
          <w:p w:rsidR="00585A6B" w:rsidP="007D7EB3" w:rsidRDefault="1F58E133" w14:paraId="5E96AAB5" w14:textId="77777777">
            <w:r>
              <w:t xml:space="preserve">s </w:t>
            </w:r>
          </w:p>
        </w:tc>
        <w:tc>
          <w:tcPr>
            <w:tcW w:w="1560" w:type="dxa"/>
          </w:tcPr>
          <w:p w:rsidR="00585A6B" w:rsidP="007D7EB3" w:rsidRDefault="177330DC" w14:paraId="551FCF00" w14:textId="77777777">
            <w:r>
              <w:t>-</w:t>
            </w:r>
          </w:p>
        </w:tc>
        <w:tc>
          <w:tcPr>
            <w:tcW w:w="1573" w:type="dxa"/>
          </w:tcPr>
          <w:p w:rsidR="00585A6B" w:rsidP="007D7EB3" w:rsidRDefault="00585A6B" w14:paraId="40550665" w14:textId="77777777"/>
        </w:tc>
      </w:tr>
      <w:tr w:rsidR="00585A6B" w:rsidTr="005878F0" w14:paraId="031C7CA9" w14:textId="77777777">
        <w:trPr>
          <w:trHeight w:val="281"/>
        </w:trPr>
        <w:tc>
          <w:tcPr>
            <w:tcW w:w="2455" w:type="dxa"/>
          </w:tcPr>
          <w:p w:rsidR="00585A6B" w:rsidP="007D7EB3" w:rsidRDefault="1F58E133" w14:paraId="5ED7CA15" w14:textId="77777777">
            <w:r>
              <w:t>Massa</w:t>
            </w:r>
          </w:p>
        </w:tc>
        <w:tc>
          <w:tcPr>
            <w:tcW w:w="1801" w:type="dxa"/>
          </w:tcPr>
          <w:p w:rsidR="00585A6B" w:rsidP="007D7EB3" w:rsidRDefault="1F58E133" w14:paraId="1770825D" w14:textId="703A27AB">
            <w:r>
              <w:t>Kilogram</w:t>
            </w:r>
          </w:p>
        </w:tc>
        <w:tc>
          <w:tcPr>
            <w:tcW w:w="1685" w:type="dxa"/>
          </w:tcPr>
          <w:p w:rsidR="00585A6B" w:rsidP="007D7EB3" w:rsidRDefault="005878F0" w14:paraId="5245F17E" w14:textId="2CC9D4D2">
            <w:r>
              <w:t>k</w:t>
            </w:r>
            <w:r w:rsidR="1F58E133">
              <w:t>g</w:t>
            </w:r>
          </w:p>
        </w:tc>
        <w:tc>
          <w:tcPr>
            <w:tcW w:w="1560" w:type="dxa"/>
          </w:tcPr>
          <w:p w:rsidR="00585A6B" w:rsidP="007D7EB3" w:rsidRDefault="177330DC" w14:paraId="604E4218" w14:textId="77777777">
            <w:r>
              <w:t>-</w:t>
            </w:r>
          </w:p>
        </w:tc>
        <w:tc>
          <w:tcPr>
            <w:tcW w:w="1573" w:type="dxa"/>
          </w:tcPr>
          <w:p w:rsidR="00585A6B" w:rsidP="007D7EB3" w:rsidRDefault="00585A6B" w14:paraId="354A6BF6" w14:textId="77777777"/>
        </w:tc>
      </w:tr>
      <w:tr w:rsidR="00585A6B" w:rsidTr="005878F0" w14:paraId="7E5E4D33" w14:textId="77777777">
        <w:trPr>
          <w:trHeight w:val="324"/>
        </w:trPr>
        <w:tc>
          <w:tcPr>
            <w:tcW w:w="2455" w:type="dxa"/>
          </w:tcPr>
          <w:p w:rsidR="00585A6B" w:rsidP="007D7EB3" w:rsidRDefault="1F58E133" w14:paraId="76E70D06" w14:textId="77777777">
            <w:r>
              <w:t>Lengte</w:t>
            </w:r>
          </w:p>
        </w:tc>
        <w:tc>
          <w:tcPr>
            <w:tcW w:w="1801" w:type="dxa"/>
          </w:tcPr>
          <w:p w:rsidR="00585A6B" w:rsidP="007D7EB3" w:rsidRDefault="1F58E133" w14:paraId="18EB90C7" w14:textId="578355D9">
            <w:r>
              <w:t>Meter</w:t>
            </w:r>
          </w:p>
        </w:tc>
        <w:tc>
          <w:tcPr>
            <w:tcW w:w="1685" w:type="dxa"/>
          </w:tcPr>
          <w:p w:rsidR="00585A6B" w:rsidP="007D7EB3" w:rsidRDefault="1F58E133" w14:paraId="201DD492" w14:textId="77777777">
            <w:r>
              <w:t xml:space="preserve">m </w:t>
            </w:r>
          </w:p>
        </w:tc>
        <w:tc>
          <w:tcPr>
            <w:tcW w:w="1560" w:type="dxa"/>
          </w:tcPr>
          <w:p w:rsidR="00585A6B" w:rsidP="007D7EB3" w:rsidRDefault="177330DC" w14:paraId="3370BA4F" w14:textId="77777777">
            <w:r>
              <w:t>-</w:t>
            </w:r>
          </w:p>
        </w:tc>
        <w:tc>
          <w:tcPr>
            <w:tcW w:w="1573" w:type="dxa"/>
          </w:tcPr>
          <w:p w:rsidR="00585A6B" w:rsidP="007D7EB3" w:rsidRDefault="00585A6B" w14:paraId="06A8374E" w14:textId="77777777"/>
        </w:tc>
      </w:tr>
      <w:tr w:rsidR="00585A6B" w:rsidTr="005878F0" w14:paraId="7B28BA0F" w14:textId="77777777">
        <w:trPr>
          <w:trHeight w:val="300"/>
        </w:trPr>
        <w:tc>
          <w:tcPr>
            <w:tcW w:w="2455" w:type="dxa"/>
          </w:tcPr>
          <w:p w:rsidR="00585A6B" w:rsidP="007D7EB3" w:rsidRDefault="1F58E133" w14:paraId="02C4A1A1" w14:textId="77777777">
            <w:r>
              <w:t>kracht</w:t>
            </w:r>
          </w:p>
        </w:tc>
        <w:tc>
          <w:tcPr>
            <w:tcW w:w="1801" w:type="dxa"/>
          </w:tcPr>
          <w:p w:rsidR="00585A6B" w:rsidP="007D7EB3" w:rsidRDefault="1F58E133" w14:paraId="4C7959F4" w14:textId="50BECC44">
            <w:r>
              <w:t>Newton</w:t>
            </w:r>
          </w:p>
        </w:tc>
        <w:tc>
          <w:tcPr>
            <w:tcW w:w="1685" w:type="dxa"/>
          </w:tcPr>
          <w:p w:rsidR="00585A6B" w:rsidP="007D7EB3" w:rsidRDefault="1F58E133" w14:paraId="667CD5E2" w14:textId="77777777">
            <w:r>
              <w:t>N</w:t>
            </w:r>
          </w:p>
        </w:tc>
        <w:tc>
          <w:tcPr>
            <w:tcW w:w="1560" w:type="dxa"/>
          </w:tcPr>
          <w:p w:rsidR="00585A6B" w:rsidP="007D7EB3" w:rsidRDefault="1F58E133" w14:paraId="5E2633B0" w14:textId="77777777">
            <w:r>
              <w:t>m·kg·s</w:t>
            </w:r>
            <w:r w:rsidRPr="1F58E133">
              <w:rPr>
                <w:vertAlign w:val="superscript"/>
              </w:rPr>
              <w:t>−2</w:t>
            </w:r>
          </w:p>
        </w:tc>
        <w:tc>
          <w:tcPr>
            <w:tcW w:w="1573" w:type="dxa"/>
          </w:tcPr>
          <w:p w:rsidRPr="00D66CE4" w:rsidR="00585A6B" w:rsidP="007D7EB3" w:rsidRDefault="00585A6B" w14:paraId="7A99D90D" w14:textId="77777777"/>
        </w:tc>
      </w:tr>
      <w:tr w:rsidR="00585A6B" w:rsidTr="005878F0" w14:paraId="34D17EF2" w14:textId="77777777">
        <w:trPr>
          <w:trHeight w:val="281"/>
        </w:trPr>
        <w:tc>
          <w:tcPr>
            <w:tcW w:w="2455" w:type="dxa"/>
          </w:tcPr>
          <w:p w:rsidR="00585A6B" w:rsidP="007D7EB3" w:rsidRDefault="1F58E133" w14:paraId="6476D8D8" w14:textId="77777777">
            <w:r>
              <w:t>Arbeid</w:t>
            </w:r>
          </w:p>
        </w:tc>
        <w:tc>
          <w:tcPr>
            <w:tcW w:w="1801" w:type="dxa"/>
          </w:tcPr>
          <w:p w:rsidR="00585A6B" w:rsidP="007D7EB3" w:rsidRDefault="1F58E133" w14:paraId="3E69B900" w14:textId="77777777">
            <w:r>
              <w:t>Joule</w:t>
            </w:r>
          </w:p>
        </w:tc>
        <w:tc>
          <w:tcPr>
            <w:tcW w:w="1685" w:type="dxa"/>
          </w:tcPr>
          <w:p w:rsidR="00585A6B" w:rsidP="007D7EB3" w:rsidRDefault="1F58E133" w14:paraId="78EB095E" w14:textId="77777777">
            <w:r>
              <w:t>J</w:t>
            </w:r>
          </w:p>
        </w:tc>
        <w:tc>
          <w:tcPr>
            <w:tcW w:w="1560" w:type="dxa"/>
          </w:tcPr>
          <w:p w:rsidR="00585A6B" w:rsidP="007D7EB3" w:rsidRDefault="177330DC" w14:paraId="6BD34937" w14:textId="77777777">
            <w:r>
              <w:t>N·m</w:t>
            </w:r>
          </w:p>
        </w:tc>
        <w:tc>
          <w:tcPr>
            <w:tcW w:w="1573" w:type="dxa"/>
          </w:tcPr>
          <w:p w:rsidRPr="00B66383" w:rsidR="00585A6B" w:rsidP="007D7EB3" w:rsidRDefault="1F58E133" w14:paraId="23ACBCBE" w14:textId="77777777">
            <w:r>
              <w:t>m</w:t>
            </w:r>
            <w:r w:rsidRPr="1F58E133">
              <w:rPr>
                <w:vertAlign w:val="superscript"/>
              </w:rPr>
              <w:t>2</w:t>
            </w:r>
            <w:r>
              <w:t>·kg·s</w:t>
            </w:r>
            <w:r w:rsidRPr="1F58E133">
              <w:rPr>
                <w:vertAlign w:val="superscript"/>
              </w:rPr>
              <w:t>−2</w:t>
            </w:r>
          </w:p>
        </w:tc>
      </w:tr>
      <w:tr w:rsidR="00585A6B" w:rsidTr="005878F0" w14:paraId="79AB39E5" w14:textId="77777777">
        <w:trPr>
          <w:trHeight w:val="281"/>
        </w:trPr>
        <w:tc>
          <w:tcPr>
            <w:tcW w:w="2455" w:type="dxa"/>
          </w:tcPr>
          <w:p w:rsidR="00585A6B" w:rsidP="007D7EB3" w:rsidRDefault="1F58E133" w14:paraId="63FFCD0C" w14:textId="77777777">
            <w:r>
              <w:t>Vermogen</w:t>
            </w:r>
          </w:p>
        </w:tc>
        <w:tc>
          <w:tcPr>
            <w:tcW w:w="1801" w:type="dxa"/>
          </w:tcPr>
          <w:p w:rsidR="00585A6B" w:rsidP="007D7EB3" w:rsidRDefault="1F58E133" w14:paraId="676A3BF8" w14:textId="77777777">
            <w:r>
              <w:t>Watt</w:t>
            </w:r>
          </w:p>
        </w:tc>
        <w:tc>
          <w:tcPr>
            <w:tcW w:w="1685" w:type="dxa"/>
          </w:tcPr>
          <w:p w:rsidR="00585A6B" w:rsidP="007D7EB3" w:rsidRDefault="1F58E133" w14:paraId="718B8789" w14:textId="77777777">
            <w:r>
              <w:t>W</w:t>
            </w:r>
          </w:p>
        </w:tc>
        <w:tc>
          <w:tcPr>
            <w:tcW w:w="1560" w:type="dxa"/>
          </w:tcPr>
          <w:p w:rsidRPr="00AC5862" w:rsidR="00585A6B" w:rsidP="007D7EB3" w:rsidRDefault="00585A6B" w14:paraId="10DB88EF" w14:textId="77777777">
            <w:pPr>
              <w:rPr>
                <w:rFonts w:eastAsia="Times New Roman"/>
              </w:rPr>
            </w:pPr>
            <w:r w:rsidRPr="0F258360">
              <w:rPr>
                <w:rFonts w:ascii="Helvetica,Times New Roman" w:hAnsi="Helvetica,Times New Roman" w:eastAsia="Helvetica,Times New Roman" w:cs="Helvetica,Times New Roman"/>
                <w:color w:val="000000"/>
                <w:sz w:val="21"/>
                <w:szCs w:val="21"/>
                <w:shd w:val="clear" w:color="auto" w:fill="F9F9F9"/>
              </w:rPr>
              <w:t>J·s</w:t>
            </w:r>
            <w:r w:rsidRPr="0F258360">
              <w:rPr>
                <w:rFonts w:ascii="Helvetica,Times New Roman" w:hAnsi="Helvetica,Times New Roman" w:eastAsia="Helvetica,Times New Roman" w:cs="Helvetica,Times New Roman"/>
                <w:color w:val="000000"/>
                <w:shd w:val="clear" w:color="auto" w:fill="F9F9F9"/>
                <w:vertAlign w:val="superscript"/>
              </w:rPr>
              <w:t>−1</w:t>
            </w:r>
          </w:p>
        </w:tc>
        <w:tc>
          <w:tcPr>
            <w:tcW w:w="1573" w:type="dxa"/>
          </w:tcPr>
          <w:p w:rsidRPr="00AC5862" w:rsidR="00585A6B" w:rsidP="007D7EB3" w:rsidRDefault="00585A6B" w14:paraId="5120FD88" w14:textId="77777777">
            <w:pPr>
              <w:rPr>
                <w:rFonts w:ascii="Helvetica" w:hAnsi="Helvetica" w:eastAsia="Times New Roman"/>
                <w:color w:val="000000"/>
                <w:sz w:val="21"/>
                <w:szCs w:val="21"/>
                <w:shd w:val="clear" w:color="auto" w:fill="F9F9F9"/>
              </w:rPr>
            </w:pPr>
            <w:r w:rsidRPr="0F258360">
              <w:rPr>
                <w:rFonts w:ascii="Helvetica,Times New Roman" w:hAnsi="Helvetica,Times New Roman" w:eastAsia="Helvetica,Times New Roman" w:cs="Helvetica,Times New Roman"/>
                <w:color w:val="000000"/>
                <w:sz w:val="21"/>
                <w:szCs w:val="21"/>
                <w:shd w:val="clear" w:color="auto" w:fill="F9F9F9"/>
              </w:rPr>
              <w:t>m</w:t>
            </w:r>
            <w:r w:rsidRPr="0F258360">
              <w:rPr>
                <w:rFonts w:ascii="Helvetica,Times New Roman" w:hAnsi="Helvetica,Times New Roman" w:eastAsia="Helvetica,Times New Roman" w:cs="Helvetica,Times New Roman"/>
                <w:color w:val="000000"/>
                <w:sz w:val="21"/>
                <w:szCs w:val="21"/>
                <w:shd w:val="clear" w:color="auto" w:fill="F9F9F9"/>
                <w:vertAlign w:val="superscript"/>
              </w:rPr>
              <w:t>2</w:t>
            </w:r>
            <w:r w:rsidRPr="0F258360">
              <w:rPr>
                <w:rFonts w:ascii="Helvetica,Times New Roman" w:hAnsi="Helvetica,Times New Roman" w:eastAsia="Helvetica,Times New Roman" w:cs="Helvetica,Times New Roman"/>
                <w:color w:val="000000"/>
                <w:sz w:val="21"/>
                <w:szCs w:val="21"/>
                <w:shd w:val="clear" w:color="auto" w:fill="F9F9F9"/>
              </w:rPr>
              <w:t>·kg·s</w:t>
            </w:r>
            <w:r w:rsidRPr="0F258360">
              <w:rPr>
                <w:rFonts w:ascii="Helvetica,Times New Roman" w:hAnsi="Helvetica,Times New Roman" w:eastAsia="Helvetica,Times New Roman" w:cs="Helvetica,Times New Roman"/>
                <w:color w:val="000000"/>
                <w:sz w:val="21"/>
                <w:szCs w:val="21"/>
                <w:shd w:val="clear" w:color="auto" w:fill="F9F9F9"/>
                <w:vertAlign w:val="superscript"/>
              </w:rPr>
              <w:t>−3</w:t>
            </w:r>
          </w:p>
        </w:tc>
      </w:tr>
      <w:tr w:rsidR="00585A6B" w:rsidTr="005878F0" w14:paraId="79553A0E" w14:textId="77777777">
        <w:trPr>
          <w:trHeight w:val="281"/>
        </w:trPr>
        <w:tc>
          <w:tcPr>
            <w:tcW w:w="2455" w:type="dxa"/>
          </w:tcPr>
          <w:p w:rsidR="00585A6B" w:rsidP="007D7EB3" w:rsidRDefault="1F58E133" w14:paraId="38D9112F" w14:textId="77777777">
            <w:r>
              <w:t>Druk</w:t>
            </w:r>
          </w:p>
        </w:tc>
        <w:tc>
          <w:tcPr>
            <w:tcW w:w="1801" w:type="dxa"/>
          </w:tcPr>
          <w:p w:rsidR="00585A6B" w:rsidP="007D7EB3" w:rsidRDefault="1F58E133" w14:paraId="7A750FD0" w14:textId="77777777">
            <w:r>
              <w:t>Pascal</w:t>
            </w:r>
          </w:p>
        </w:tc>
        <w:tc>
          <w:tcPr>
            <w:tcW w:w="1685" w:type="dxa"/>
          </w:tcPr>
          <w:p w:rsidR="00585A6B" w:rsidP="007D7EB3" w:rsidRDefault="1F58E133" w14:paraId="77EC934C" w14:textId="77777777">
            <w:r>
              <w:t>Pa</w:t>
            </w:r>
          </w:p>
        </w:tc>
        <w:tc>
          <w:tcPr>
            <w:tcW w:w="1560" w:type="dxa"/>
          </w:tcPr>
          <w:p w:rsidR="00585A6B" w:rsidP="007D7EB3" w:rsidRDefault="1F58E133" w14:paraId="49DBCAD0" w14:textId="77777777">
            <w:r>
              <w:t>N·m</w:t>
            </w:r>
            <w:r w:rsidRPr="1F58E133">
              <w:rPr>
                <w:vertAlign w:val="superscript"/>
              </w:rPr>
              <w:t>−2</w:t>
            </w:r>
          </w:p>
        </w:tc>
        <w:tc>
          <w:tcPr>
            <w:tcW w:w="1573" w:type="dxa"/>
          </w:tcPr>
          <w:p w:rsidRPr="00AC5862" w:rsidR="00585A6B" w:rsidP="007D7EB3" w:rsidRDefault="1F58E133" w14:paraId="10005F50" w14:textId="77777777">
            <w:r>
              <w:t>m</w:t>
            </w:r>
            <w:r w:rsidRPr="1F58E133">
              <w:rPr>
                <w:vertAlign w:val="superscript"/>
              </w:rPr>
              <w:t>−1</w:t>
            </w:r>
            <w:r>
              <w:t>·kg·s</w:t>
            </w:r>
            <w:r w:rsidRPr="1F58E133">
              <w:rPr>
                <w:vertAlign w:val="superscript"/>
              </w:rPr>
              <w:t>−2</w:t>
            </w:r>
          </w:p>
        </w:tc>
      </w:tr>
      <w:tr w:rsidR="00585A6B" w:rsidTr="005878F0" w14:paraId="58655587" w14:textId="77777777">
        <w:trPr>
          <w:trHeight w:val="281"/>
        </w:trPr>
        <w:tc>
          <w:tcPr>
            <w:tcW w:w="2455" w:type="dxa"/>
          </w:tcPr>
          <w:p w:rsidR="00585A6B" w:rsidP="007D7EB3" w:rsidRDefault="1F58E133" w14:paraId="55A11B8D" w14:textId="77777777">
            <w:r>
              <w:t>Elektrische spanning</w:t>
            </w:r>
          </w:p>
        </w:tc>
        <w:tc>
          <w:tcPr>
            <w:tcW w:w="1801" w:type="dxa"/>
          </w:tcPr>
          <w:p w:rsidR="00585A6B" w:rsidP="007D7EB3" w:rsidRDefault="1F58E133" w14:paraId="20AAE2CA" w14:textId="55FEA1CD">
            <w:r>
              <w:t>Volt</w:t>
            </w:r>
          </w:p>
        </w:tc>
        <w:tc>
          <w:tcPr>
            <w:tcW w:w="1685" w:type="dxa"/>
          </w:tcPr>
          <w:p w:rsidR="00585A6B" w:rsidP="007D7EB3" w:rsidRDefault="1F58E133" w14:paraId="56CB2ECE" w14:textId="77777777">
            <w:r>
              <w:t>V</w:t>
            </w:r>
          </w:p>
        </w:tc>
        <w:tc>
          <w:tcPr>
            <w:tcW w:w="1560" w:type="dxa"/>
          </w:tcPr>
          <w:p w:rsidR="00585A6B" w:rsidP="007D7EB3" w:rsidRDefault="1F58E133" w14:paraId="4BCF835B" w14:textId="77777777">
            <w:r>
              <w:t>W·A</w:t>
            </w:r>
            <w:r w:rsidRPr="1F58E133">
              <w:rPr>
                <w:vertAlign w:val="superscript"/>
              </w:rPr>
              <w:t>−1</w:t>
            </w:r>
          </w:p>
        </w:tc>
        <w:tc>
          <w:tcPr>
            <w:tcW w:w="1573" w:type="dxa"/>
          </w:tcPr>
          <w:p w:rsidRPr="00660063" w:rsidR="00585A6B" w:rsidP="007D7EB3" w:rsidRDefault="1F58E133" w14:paraId="72EF10D3" w14:textId="77777777">
            <w:r>
              <w:t>m</w:t>
            </w:r>
            <w:r w:rsidRPr="1F58E133">
              <w:rPr>
                <w:vertAlign w:val="superscript"/>
              </w:rPr>
              <w:t>2</w:t>
            </w:r>
            <w:r>
              <w:t>·kg·s</w:t>
            </w:r>
            <w:r w:rsidRPr="1F58E133">
              <w:rPr>
                <w:vertAlign w:val="superscript"/>
              </w:rPr>
              <w:t>−3</w:t>
            </w:r>
            <w:r>
              <w:t>·A</w:t>
            </w:r>
            <w:r w:rsidRPr="1F58E133">
              <w:rPr>
                <w:vertAlign w:val="superscript"/>
              </w:rPr>
              <w:t>−1</w:t>
            </w:r>
          </w:p>
        </w:tc>
      </w:tr>
      <w:tr w:rsidR="00585A6B" w:rsidTr="005878F0" w14:paraId="1A945A56" w14:textId="77777777">
        <w:trPr>
          <w:trHeight w:val="582"/>
        </w:trPr>
        <w:tc>
          <w:tcPr>
            <w:tcW w:w="2455" w:type="dxa"/>
          </w:tcPr>
          <w:p w:rsidR="00585A6B" w:rsidP="007D7EB3" w:rsidRDefault="1F58E133" w14:paraId="428F0505" w14:textId="77777777">
            <w:r>
              <w:t>Oppervlakte</w:t>
            </w:r>
          </w:p>
        </w:tc>
        <w:tc>
          <w:tcPr>
            <w:tcW w:w="1801" w:type="dxa"/>
          </w:tcPr>
          <w:p w:rsidR="00585A6B" w:rsidP="007D7EB3" w:rsidRDefault="1F58E133" w14:paraId="03C056A7" w14:textId="77777777">
            <w:r>
              <w:t>Vierkante meter</w:t>
            </w:r>
          </w:p>
        </w:tc>
        <w:tc>
          <w:tcPr>
            <w:tcW w:w="1685" w:type="dxa"/>
          </w:tcPr>
          <w:p w:rsidRPr="00754425" w:rsidR="00585A6B" w:rsidP="007D7EB3" w:rsidRDefault="1F58E133" w14:paraId="04C9033D" w14:textId="77777777">
            <w:pPr>
              <w:rPr>
                <w:vertAlign w:val="superscript"/>
              </w:rPr>
            </w:pPr>
            <w:r>
              <w:t>m</w:t>
            </w:r>
            <w:r w:rsidRPr="1F58E133">
              <w:rPr>
                <w:vertAlign w:val="superscript"/>
              </w:rPr>
              <w:t>2</w:t>
            </w:r>
          </w:p>
        </w:tc>
        <w:tc>
          <w:tcPr>
            <w:tcW w:w="1560" w:type="dxa"/>
          </w:tcPr>
          <w:p w:rsidR="00585A6B" w:rsidP="007D7EB3" w:rsidRDefault="00585A6B" w14:paraId="2E8DE1F9" w14:textId="77777777"/>
        </w:tc>
        <w:tc>
          <w:tcPr>
            <w:tcW w:w="1573" w:type="dxa"/>
          </w:tcPr>
          <w:p w:rsidR="00585A6B" w:rsidP="007D7EB3" w:rsidRDefault="00585A6B" w14:paraId="1422EABF" w14:textId="77777777"/>
        </w:tc>
      </w:tr>
      <w:tr w:rsidR="00585A6B" w:rsidTr="005878F0" w14:paraId="14FEAD1B" w14:textId="77777777">
        <w:trPr>
          <w:trHeight w:val="281"/>
        </w:trPr>
        <w:tc>
          <w:tcPr>
            <w:tcW w:w="2455" w:type="dxa"/>
          </w:tcPr>
          <w:p w:rsidR="00585A6B" w:rsidP="007D7EB3" w:rsidRDefault="1F58E133" w14:paraId="485A4A84" w14:textId="77777777">
            <w:r>
              <w:t>inhoud</w:t>
            </w:r>
          </w:p>
        </w:tc>
        <w:tc>
          <w:tcPr>
            <w:tcW w:w="1801" w:type="dxa"/>
          </w:tcPr>
          <w:p w:rsidR="00585A6B" w:rsidP="007D7EB3" w:rsidRDefault="1F58E133" w14:paraId="4AE98969" w14:textId="77777777">
            <w:r>
              <w:t>Kubieke meter</w:t>
            </w:r>
          </w:p>
        </w:tc>
        <w:tc>
          <w:tcPr>
            <w:tcW w:w="1685" w:type="dxa"/>
          </w:tcPr>
          <w:p w:rsidRPr="00754425" w:rsidR="00585A6B" w:rsidP="007D7EB3" w:rsidRDefault="1F58E133" w14:paraId="7C496AB7" w14:textId="77777777">
            <w:pPr>
              <w:rPr>
                <w:vertAlign w:val="superscript"/>
              </w:rPr>
            </w:pPr>
            <w:r>
              <w:t>m</w:t>
            </w:r>
            <w:r w:rsidRPr="1F58E133">
              <w:rPr>
                <w:vertAlign w:val="superscript"/>
              </w:rPr>
              <w:t>3</w:t>
            </w:r>
          </w:p>
        </w:tc>
        <w:tc>
          <w:tcPr>
            <w:tcW w:w="1560" w:type="dxa"/>
          </w:tcPr>
          <w:p w:rsidR="00585A6B" w:rsidP="007D7EB3" w:rsidRDefault="00585A6B" w14:paraId="278FEC10" w14:textId="77777777"/>
        </w:tc>
        <w:tc>
          <w:tcPr>
            <w:tcW w:w="1573" w:type="dxa"/>
          </w:tcPr>
          <w:p w:rsidR="00585A6B" w:rsidP="007D7EB3" w:rsidRDefault="00585A6B" w14:paraId="575FE5C5" w14:textId="77777777"/>
        </w:tc>
      </w:tr>
      <w:tr w:rsidR="00585A6B" w:rsidTr="005878F0" w14:paraId="1B8C75BB" w14:textId="77777777">
        <w:trPr>
          <w:trHeight w:val="615"/>
        </w:trPr>
        <w:tc>
          <w:tcPr>
            <w:tcW w:w="2455" w:type="dxa"/>
          </w:tcPr>
          <w:p w:rsidR="00585A6B" w:rsidP="007D7EB3" w:rsidRDefault="1F58E133" w14:paraId="0943A5ED" w14:textId="77777777">
            <w:r>
              <w:t>Snelheid</w:t>
            </w:r>
          </w:p>
        </w:tc>
        <w:tc>
          <w:tcPr>
            <w:tcW w:w="1801" w:type="dxa"/>
          </w:tcPr>
          <w:p w:rsidR="00585A6B" w:rsidP="007D7EB3" w:rsidRDefault="1F58E133" w14:paraId="034122A8" w14:textId="77777777">
            <w:r>
              <w:t>Meter per seconde</w:t>
            </w:r>
          </w:p>
        </w:tc>
        <w:tc>
          <w:tcPr>
            <w:tcW w:w="1685" w:type="dxa"/>
          </w:tcPr>
          <w:p w:rsidR="00585A6B" w:rsidP="007D7EB3" w:rsidRDefault="1F58E133" w14:paraId="74DB4B4A" w14:textId="77777777">
            <w:r>
              <w:t>m·s</w:t>
            </w:r>
            <w:r w:rsidRPr="1F58E133">
              <w:rPr>
                <w:vertAlign w:val="superscript"/>
              </w:rPr>
              <w:t>−1</w:t>
            </w:r>
          </w:p>
        </w:tc>
        <w:tc>
          <w:tcPr>
            <w:tcW w:w="1560" w:type="dxa"/>
          </w:tcPr>
          <w:p w:rsidR="00585A6B" w:rsidP="007D7EB3" w:rsidRDefault="00585A6B" w14:paraId="1BE441EF" w14:textId="77777777"/>
        </w:tc>
        <w:tc>
          <w:tcPr>
            <w:tcW w:w="1573" w:type="dxa"/>
          </w:tcPr>
          <w:p w:rsidR="00585A6B" w:rsidP="007D7EB3" w:rsidRDefault="00585A6B" w14:paraId="1EC23588" w14:textId="77777777"/>
        </w:tc>
      </w:tr>
      <w:tr w:rsidR="00585A6B" w:rsidTr="005878F0" w14:paraId="383E99E0" w14:textId="77777777">
        <w:trPr>
          <w:trHeight w:val="616"/>
        </w:trPr>
        <w:tc>
          <w:tcPr>
            <w:tcW w:w="2455" w:type="dxa"/>
          </w:tcPr>
          <w:p w:rsidR="00585A6B" w:rsidP="007D7EB3" w:rsidRDefault="1F58E133" w14:paraId="768D39CF" w14:textId="77777777">
            <w:r>
              <w:t xml:space="preserve">Dichtheid </w:t>
            </w:r>
          </w:p>
        </w:tc>
        <w:tc>
          <w:tcPr>
            <w:tcW w:w="1801" w:type="dxa"/>
          </w:tcPr>
          <w:p w:rsidRPr="00754425" w:rsidR="00585A6B" w:rsidP="007D7EB3" w:rsidRDefault="1F58E133" w14:paraId="22EFA0DA" w14:textId="77777777">
            <w:r>
              <w:t>Rho</w:t>
            </w:r>
          </w:p>
        </w:tc>
        <w:tc>
          <w:tcPr>
            <w:tcW w:w="1685" w:type="dxa"/>
          </w:tcPr>
          <w:p w:rsidR="00585A6B" w:rsidP="007D7EB3" w:rsidRDefault="00585A6B" w14:paraId="5DFA9F57" w14:textId="77777777">
            <w:r>
              <w:sym w:font="Symbol" w:char="F072"/>
            </w:r>
          </w:p>
        </w:tc>
        <w:tc>
          <w:tcPr>
            <w:tcW w:w="1560" w:type="dxa"/>
          </w:tcPr>
          <w:p w:rsidRPr="004A0D60" w:rsidR="00585A6B" w:rsidP="007D7EB3" w:rsidRDefault="00585A6B" w14:paraId="72BFA5C4" w14:textId="77777777">
            <w:pPr>
              <w:rPr>
                <w:rFonts w:eastAsia="Times New Roman"/>
              </w:rPr>
            </w:pPr>
            <w:r w:rsidRPr="0F258360">
              <w:rPr>
                <w:rFonts w:ascii="Helvetica,Times New Roman" w:hAnsi="Helvetica,Times New Roman" w:eastAsia="Helvetica,Times New Roman" w:cs="Helvetica,Times New Roman"/>
                <w:color w:val="000000"/>
                <w:sz w:val="21"/>
                <w:szCs w:val="21"/>
                <w:shd w:val="clear" w:color="auto" w:fill="F9F9F9"/>
              </w:rPr>
              <w:t>Kg·m</w:t>
            </w:r>
            <w:r w:rsidRPr="0F258360">
              <w:rPr>
                <w:rFonts w:ascii="Helvetica,Times New Roman" w:hAnsi="Helvetica,Times New Roman" w:eastAsia="Helvetica,Times New Roman" w:cs="Helvetica,Times New Roman"/>
                <w:color w:val="000000"/>
                <w:shd w:val="clear" w:color="auto" w:fill="F9F9F9"/>
                <w:vertAlign w:val="superscript"/>
              </w:rPr>
              <w:t>−3</w:t>
            </w:r>
          </w:p>
          <w:p w:rsidR="00585A6B" w:rsidP="007D7EB3" w:rsidRDefault="00585A6B" w14:paraId="3D475640" w14:textId="77777777"/>
        </w:tc>
        <w:tc>
          <w:tcPr>
            <w:tcW w:w="1573" w:type="dxa"/>
          </w:tcPr>
          <w:p w:rsidR="00585A6B" w:rsidP="007D7EB3" w:rsidRDefault="00585A6B" w14:paraId="74C4AD70" w14:textId="77777777"/>
        </w:tc>
      </w:tr>
      <w:tr w:rsidR="00585A6B" w:rsidTr="005878F0" w14:paraId="6741C6FB" w14:textId="77777777">
        <w:trPr>
          <w:trHeight w:val="335"/>
        </w:trPr>
        <w:tc>
          <w:tcPr>
            <w:tcW w:w="2455" w:type="dxa"/>
          </w:tcPr>
          <w:p w:rsidR="00585A6B" w:rsidP="007D7EB3" w:rsidRDefault="1F58E133" w14:paraId="54A1E756" w14:textId="77777777">
            <w:r>
              <w:t>Elektrische lading</w:t>
            </w:r>
          </w:p>
        </w:tc>
        <w:tc>
          <w:tcPr>
            <w:tcW w:w="1801" w:type="dxa"/>
          </w:tcPr>
          <w:p w:rsidR="00585A6B" w:rsidP="007D7EB3" w:rsidRDefault="1F58E133" w14:paraId="6234BA96" w14:textId="77777777">
            <w:r>
              <w:t>Coulomb</w:t>
            </w:r>
          </w:p>
        </w:tc>
        <w:tc>
          <w:tcPr>
            <w:tcW w:w="1685" w:type="dxa"/>
          </w:tcPr>
          <w:p w:rsidR="00585A6B" w:rsidP="007D7EB3" w:rsidRDefault="1F58E133" w14:paraId="1BE6FF5C" w14:textId="77777777">
            <w:r>
              <w:t>C</w:t>
            </w:r>
          </w:p>
        </w:tc>
        <w:tc>
          <w:tcPr>
            <w:tcW w:w="1560" w:type="dxa"/>
          </w:tcPr>
          <w:p w:rsidR="00585A6B" w:rsidP="007D7EB3" w:rsidRDefault="177330DC" w14:paraId="07DF315C" w14:textId="77777777">
            <w:r>
              <w:t>A·s</w:t>
            </w:r>
          </w:p>
        </w:tc>
        <w:tc>
          <w:tcPr>
            <w:tcW w:w="1573" w:type="dxa"/>
          </w:tcPr>
          <w:p w:rsidR="00585A6B" w:rsidP="007D7EB3" w:rsidRDefault="00585A6B" w14:paraId="18754E19" w14:textId="77777777"/>
        </w:tc>
      </w:tr>
      <w:tr w:rsidR="00585A6B" w:rsidTr="005878F0" w14:paraId="41D0CAB5" w14:textId="77777777">
        <w:trPr>
          <w:trHeight w:val="293"/>
        </w:trPr>
        <w:tc>
          <w:tcPr>
            <w:tcW w:w="2455" w:type="dxa"/>
          </w:tcPr>
          <w:p w:rsidR="00585A6B" w:rsidP="007D7EB3" w:rsidRDefault="1F58E133" w14:paraId="617B8A56" w14:textId="77777777">
            <w:r>
              <w:t>Elektrische stroom</w:t>
            </w:r>
          </w:p>
        </w:tc>
        <w:tc>
          <w:tcPr>
            <w:tcW w:w="1801" w:type="dxa"/>
          </w:tcPr>
          <w:p w:rsidR="00585A6B" w:rsidP="007D7EB3" w:rsidRDefault="1F58E133" w14:paraId="5B76E872" w14:textId="77777777">
            <w:r>
              <w:t>Ampère</w:t>
            </w:r>
          </w:p>
        </w:tc>
        <w:tc>
          <w:tcPr>
            <w:tcW w:w="1685" w:type="dxa"/>
          </w:tcPr>
          <w:p w:rsidR="00585A6B" w:rsidP="007D7EB3" w:rsidRDefault="1F58E133" w14:paraId="7BC04A22" w14:textId="77777777">
            <w:r>
              <w:t>A</w:t>
            </w:r>
          </w:p>
        </w:tc>
        <w:tc>
          <w:tcPr>
            <w:tcW w:w="1560" w:type="dxa"/>
          </w:tcPr>
          <w:p w:rsidR="00585A6B" w:rsidP="007D7EB3" w:rsidRDefault="00585A6B" w14:paraId="1AE8E9B3" w14:textId="77777777"/>
        </w:tc>
        <w:tc>
          <w:tcPr>
            <w:tcW w:w="1573" w:type="dxa"/>
          </w:tcPr>
          <w:p w:rsidR="00585A6B" w:rsidP="007D7EB3" w:rsidRDefault="00585A6B" w14:paraId="745A2881" w14:textId="77777777"/>
        </w:tc>
      </w:tr>
      <w:tr w:rsidR="00585A6B" w:rsidTr="005878F0" w14:paraId="370D16C6" w14:textId="77777777">
        <w:trPr>
          <w:trHeight w:val="281"/>
        </w:trPr>
        <w:tc>
          <w:tcPr>
            <w:tcW w:w="2455" w:type="dxa"/>
          </w:tcPr>
          <w:p w:rsidRPr="0039442E" w:rsidR="00585A6B" w:rsidP="007D7EB3" w:rsidRDefault="00585A6B" w14:paraId="01FD66B0" w14:textId="77777777">
            <w:pPr>
              <w:rPr>
                <w:rFonts w:eastAsia="Times New Roman"/>
              </w:rPr>
            </w:pPr>
            <w:r w:rsidRPr="0F258360">
              <w:rPr>
                <w:rFonts w:ascii="Helvetica,Times New Roman" w:hAnsi="Helvetica,Times New Roman" w:eastAsia="Helvetica,Times New Roman" w:cs="Helvetica,Times New Roman"/>
                <w:color w:val="252525"/>
                <w:sz w:val="21"/>
                <w:szCs w:val="21"/>
                <w:shd w:val="clear" w:color="auto" w:fill="FFFFFF"/>
              </w:rPr>
              <w:t>Reynoldsgetal</w:t>
            </w:r>
          </w:p>
        </w:tc>
        <w:tc>
          <w:tcPr>
            <w:tcW w:w="1801" w:type="dxa"/>
          </w:tcPr>
          <w:p w:rsidR="00585A6B" w:rsidP="007D7EB3" w:rsidRDefault="00585A6B" w14:paraId="715914BF" w14:textId="77777777"/>
        </w:tc>
        <w:tc>
          <w:tcPr>
            <w:tcW w:w="1685" w:type="dxa"/>
          </w:tcPr>
          <w:p w:rsidR="00585A6B" w:rsidP="007D7EB3" w:rsidRDefault="1F58E133" w14:paraId="017DE70B" w14:textId="77777777">
            <w:r>
              <w:t>Re</w:t>
            </w:r>
          </w:p>
        </w:tc>
        <w:tc>
          <w:tcPr>
            <w:tcW w:w="1560" w:type="dxa"/>
          </w:tcPr>
          <w:p w:rsidR="00585A6B" w:rsidP="007D7EB3" w:rsidRDefault="00585A6B" w14:paraId="56153A95" w14:textId="77777777"/>
        </w:tc>
        <w:tc>
          <w:tcPr>
            <w:tcW w:w="1573" w:type="dxa"/>
          </w:tcPr>
          <w:p w:rsidR="00585A6B" w:rsidP="007D7EB3" w:rsidRDefault="00585A6B" w14:paraId="077538B4" w14:textId="77777777"/>
        </w:tc>
      </w:tr>
      <w:tr w:rsidR="00585A6B" w:rsidTr="005878F0" w14:paraId="77C246D6" w14:textId="77777777">
        <w:trPr>
          <w:trHeight w:val="300"/>
        </w:trPr>
        <w:tc>
          <w:tcPr>
            <w:tcW w:w="2455" w:type="dxa"/>
          </w:tcPr>
          <w:p w:rsidR="00585A6B" w:rsidP="007D7EB3" w:rsidRDefault="1F58E133" w14:paraId="0C2F8B6A" w14:textId="77777777">
            <w:r>
              <w:t>Dynamische viscositeit</w:t>
            </w:r>
          </w:p>
        </w:tc>
        <w:tc>
          <w:tcPr>
            <w:tcW w:w="1801" w:type="dxa"/>
          </w:tcPr>
          <w:p w:rsidR="00585A6B" w:rsidP="007D7EB3" w:rsidRDefault="1F58E133" w14:paraId="1704210D" w14:textId="77777777">
            <w:r>
              <w:t>Pascalseconde</w:t>
            </w:r>
          </w:p>
        </w:tc>
        <w:tc>
          <w:tcPr>
            <w:tcW w:w="1685" w:type="dxa"/>
          </w:tcPr>
          <w:p w:rsidR="00585A6B" w:rsidP="007D7EB3" w:rsidRDefault="1F58E133" w14:paraId="1474A466" w14:textId="77777777">
            <w:r>
              <w:t xml:space="preserve">μ </w:t>
            </w:r>
          </w:p>
        </w:tc>
        <w:tc>
          <w:tcPr>
            <w:tcW w:w="1560" w:type="dxa"/>
          </w:tcPr>
          <w:p w:rsidR="00585A6B" w:rsidP="007D7EB3" w:rsidRDefault="00585A6B" w14:paraId="59D3AB21" w14:textId="77777777">
            <w:r w:rsidRPr="007D3AD6">
              <w:t>Pa</w:t>
            </w:r>
            <w:r w:rsidRPr="007D3AD6">
              <w:sym w:font="Symbol" w:char="F0B7"/>
            </w:r>
            <w:r w:rsidRPr="007D3AD6">
              <w:t>s</w:t>
            </w:r>
          </w:p>
        </w:tc>
        <w:tc>
          <w:tcPr>
            <w:tcW w:w="1573" w:type="dxa"/>
          </w:tcPr>
          <w:p w:rsidR="00585A6B" w:rsidP="007D7EB3" w:rsidRDefault="00585A6B" w14:paraId="2858F52B" w14:textId="77777777"/>
        </w:tc>
      </w:tr>
      <w:tr w:rsidR="00585A6B" w:rsidTr="005878F0" w14:paraId="78133BC1" w14:textId="77777777">
        <w:trPr>
          <w:trHeight w:val="264"/>
        </w:trPr>
        <w:tc>
          <w:tcPr>
            <w:tcW w:w="2455" w:type="dxa"/>
          </w:tcPr>
          <w:p w:rsidR="00585A6B" w:rsidP="007D7EB3" w:rsidRDefault="00585A6B" w14:paraId="7324863C" w14:textId="77777777">
            <w:r w:rsidRPr="0F258360">
              <w:rPr>
                <w:rFonts w:ascii="Helvetica,Times New Roman" w:hAnsi="Helvetica,Times New Roman" w:eastAsia="Helvetica,Times New Roman" w:cs="Helvetica,Times New Roman"/>
                <w:color w:val="252525"/>
                <w:sz w:val="21"/>
                <w:szCs w:val="21"/>
                <w:shd w:val="clear" w:color="auto" w:fill="FFFFFF"/>
              </w:rPr>
              <w:t>Kinematische viscositeit</w:t>
            </w:r>
          </w:p>
        </w:tc>
        <w:tc>
          <w:tcPr>
            <w:tcW w:w="1801" w:type="dxa"/>
          </w:tcPr>
          <w:p w:rsidR="00585A6B" w:rsidP="007D7EB3" w:rsidRDefault="177330DC" w14:paraId="5B3EADCC" w14:textId="77777777">
            <w:r>
              <w:t>Stokes</w:t>
            </w:r>
          </w:p>
        </w:tc>
        <w:tc>
          <w:tcPr>
            <w:tcW w:w="1685" w:type="dxa"/>
          </w:tcPr>
          <w:p w:rsidR="00585A6B" w:rsidP="007D7EB3" w:rsidRDefault="00585A6B" w14:paraId="0E9E4AA5" w14:textId="77777777">
            <w:r>
              <w:sym w:font="Symbol" w:char="F06E"/>
            </w:r>
          </w:p>
        </w:tc>
        <w:tc>
          <w:tcPr>
            <w:tcW w:w="1560" w:type="dxa"/>
          </w:tcPr>
          <w:p w:rsidR="00585A6B" w:rsidP="007D7EB3" w:rsidRDefault="1F58E133" w14:paraId="69A2661E" w14:textId="77777777">
            <w:r>
              <w:t>cm</w:t>
            </w:r>
            <w:r w:rsidRPr="1F58E133">
              <w:rPr>
                <w:vertAlign w:val="superscript"/>
              </w:rPr>
              <w:t>2</w:t>
            </w:r>
            <w:r>
              <w:t>/s</w:t>
            </w:r>
          </w:p>
        </w:tc>
        <w:tc>
          <w:tcPr>
            <w:tcW w:w="1573" w:type="dxa"/>
          </w:tcPr>
          <w:p w:rsidR="00585A6B" w:rsidP="007D7EB3" w:rsidRDefault="00585A6B" w14:paraId="1634865C" w14:textId="77777777"/>
        </w:tc>
      </w:tr>
      <w:tr w:rsidR="00585A6B" w:rsidTr="005878F0" w14:paraId="3DE8D2D4" w14:textId="77777777">
        <w:trPr>
          <w:trHeight w:val="320"/>
        </w:trPr>
        <w:tc>
          <w:tcPr>
            <w:tcW w:w="2455" w:type="dxa"/>
          </w:tcPr>
          <w:p w:rsidR="00585A6B" w:rsidP="007D7EB3" w:rsidRDefault="1F58E133" w14:paraId="14E84E22" w14:textId="77777777">
            <w:r>
              <w:t>Diameter</w:t>
            </w:r>
          </w:p>
        </w:tc>
        <w:tc>
          <w:tcPr>
            <w:tcW w:w="1801" w:type="dxa"/>
          </w:tcPr>
          <w:p w:rsidR="00585A6B" w:rsidP="007D7EB3" w:rsidRDefault="1F58E133" w14:paraId="2F0A1AEF" w14:textId="77777777">
            <w:r>
              <w:t>Meter</w:t>
            </w:r>
          </w:p>
        </w:tc>
        <w:tc>
          <w:tcPr>
            <w:tcW w:w="1685" w:type="dxa"/>
          </w:tcPr>
          <w:p w:rsidR="00585A6B" w:rsidP="007D7EB3" w:rsidRDefault="1F58E133" w14:paraId="31B81F96" w14:textId="77777777">
            <w:r>
              <w:t>m</w:t>
            </w:r>
          </w:p>
        </w:tc>
        <w:tc>
          <w:tcPr>
            <w:tcW w:w="1560" w:type="dxa"/>
          </w:tcPr>
          <w:p w:rsidR="00585A6B" w:rsidP="007D7EB3" w:rsidRDefault="1F58E133" w14:paraId="7FA09262" w14:textId="77777777">
            <w:r>
              <w:t>2r</w:t>
            </w:r>
          </w:p>
        </w:tc>
        <w:tc>
          <w:tcPr>
            <w:tcW w:w="1573" w:type="dxa"/>
          </w:tcPr>
          <w:p w:rsidR="00585A6B" w:rsidP="007D7EB3" w:rsidRDefault="00585A6B" w14:paraId="4E1CB216" w14:textId="77777777"/>
        </w:tc>
      </w:tr>
      <w:tr w:rsidR="00585A6B" w:rsidTr="005878F0" w14:paraId="51536A39" w14:textId="77777777">
        <w:trPr>
          <w:trHeight w:val="250"/>
        </w:trPr>
        <w:tc>
          <w:tcPr>
            <w:tcW w:w="2455" w:type="dxa"/>
          </w:tcPr>
          <w:p w:rsidR="00585A6B" w:rsidP="007D7EB3" w:rsidRDefault="1F58E133" w14:paraId="27ECEAE1" w14:textId="77777777">
            <w:r>
              <w:t>Straal</w:t>
            </w:r>
          </w:p>
        </w:tc>
        <w:tc>
          <w:tcPr>
            <w:tcW w:w="1801" w:type="dxa"/>
          </w:tcPr>
          <w:p w:rsidR="00585A6B" w:rsidP="007D7EB3" w:rsidRDefault="1F58E133" w14:paraId="46FB87BD" w14:textId="77777777">
            <w:r>
              <w:t>Meter</w:t>
            </w:r>
          </w:p>
        </w:tc>
        <w:tc>
          <w:tcPr>
            <w:tcW w:w="1685" w:type="dxa"/>
          </w:tcPr>
          <w:p w:rsidR="00585A6B" w:rsidP="007D7EB3" w:rsidRDefault="1F58E133" w14:paraId="3A933ADF" w14:textId="77777777">
            <w:r>
              <w:t>r</w:t>
            </w:r>
          </w:p>
        </w:tc>
        <w:tc>
          <w:tcPr>
            <w:tcW w:w="1560" w:type="dxa"/>
          </w:tcPr>
          <w:p w:rsidR="00585A6B" w:rsidP="007D7EB3" w:rsidRDefault="00585A6B" w14:paraId="3D46555A" w14:textId="77777777"/>
        </w:tc>
        <w:tc>
          <w:tcPr>
            <w:tcW w:w="1573" w:type="dxa"/>
          </w:tcPr>
          <w:p w:rsidR="00585A6B" w:rsidP="007D7EB3" w:rsidRDefault="00585A6B" w14:paraId="4E453D74" w14:textId="77777777"/>
        </w:tc>
      </w:tr>
      <w:tr w:rsidR="00585A6B" w:rsidTr="005878F0" w14:paraId="011A3F72" w14:textId="77777777">
        <w:trPr>
          <w:trHeight w:val="250"/>
        </w:trPr>
        <w:tc>
          <w:tcPr>
            <w:tcW w:w="2455" w:type="dxa"/>
          </w:tcPr>
          <w:p w:rsidR="00585A6B" w:rsidP="007D7EB3" w:rsidRDefault="1F58E133" w14:paraId="081EF9CE" w14:textId="77777777">
            <w:r>
              <w:t>Wrijvingscoëfficiënt</w:t>
            </w:r>
          </w:p>
        </w:tc>
        <w:tc>
          <w:tcPr>
            <w:tcW w:w="1801" w:type="dxa"/>
          </w:tcPr>
          <w:p w:rsidR="00585A6B" w:rsidP="007D7EB3" w:rsidRDefault="00585A6B" w14:paraId="2762194C" w14:textId="77777777"/>
        </w:tc>
        <w:tc>
          <w:tcPr>
            <w:tcW w:w="1685" w:type="dxa"/>
          </w:tcPr>
          <w:p w:rsidR="00585A6B" w:rsidP="007D7EB3" w:rsidRDefault="00585A6B" w14:paraId="79713AB1" w14:textId="77777777">
            <w:r>
              <w:sym w:font="Symbol" w:char="F06C"/>
            </w:r>
          </w:p>
        </w:tc>
        <w:tc>
          <w:tcPr>
            <w:tcW w:w="1560" w:type="dxa"/>
          </w:tcPr>
          <w:p w:rsidR="00585A6B" w:rsidP="007D7EB3" w:rsidRDefault="00585A6B" w14:paraId="07E5A073" w14:textId="77777777"/>
        </w:tc>
        <w:tc>
          <w:tcPr>
            <w:tcW w:w="1573" w:type="dxa"/>
          </w:tcPr>
          <w:p w:rsidR="00585A6B" w:rsidP="007D7EB3" w:rsidRDefault="00585A6B" w14:paraId="0F4910E8" w14:textId="77777777"/>
        </w:tc>
      </w:tr>
      <w:tr w:rsidR="00585A6B" w:rsidTr="005878F0" w14:paraId="1C184812" w14:textId="77777777">
        <w:trPr>
          <w:trHeight w:val="250"/>
        </w:trPr>
        <w:tc>
          <w:tcPr>
            <w:tcW w:w="2455" w:type="dxa"/>
          </w:tcPr>
          <w:p w:rsidR="00585A6B" w:rsidP="007D7EB3" w:rsidRDefault="177330DC" w14:paraId="67009D80" w14:textId="77777777">
            <w:r>
              <w:t xml:space="preserve">Drukval </w:t>
            </w:r>
          </w:p>
        </w:tc>
        <w:tc>
          <w:tcPr>
            <w:tcW w:w="1801" w:type="dxa"/>
          </w:tcPr>
          <w:p w:rsidR="00585A6B" w:rsidP="007D7EB3" w:rsidRDefault="1F58E133" w14:paraId="1DA73456" w14:textId="77777777">
            <w:r>
              <w:t>Pascal</w:t>
            </w:r>
          </w:p>
        </w:tc>
        <w:tc>
          <w:tcPr>
            <w:tcW w:w="1685" w:type="dxa"/>
          </w:tcPr>
          <w:p w:rsidR="00585A6B" w:rsidP="007D7EB3" w:rsidRDefault="177330DC" w14:paraId="328F7759" w14:textId="77777777">
            <w:r>
              <w:t>Pw,l</w:t>
            </w:r>
          </w:p>
        </w:tc>
        <w:tc>
          <w:tcPr>
            <w:tcW w:w="1560" w:type="dxa"/>
          </w:tcPr>
          <w:p w:rsidR="00585A6B" w:rsidP="007D7EB3" w:rsidRDefault="00585A6B" w14:paraId="44E25C56" w14:textId="77777777"/>
        </w:tc>
        <w:tc>
          <w:tcPr>
            <w:tcW w:w="1573" w:type="dxa"/>
          </w:tcPr>
          <w:p w:rsidR="00585A6B" w:rsidP="007D7EB3" w:rsidRDefault="00585A6B" w14:paraId="3AFD2243" w14:textId="77777777"/>
        </w:tc>
      </w:tr>
      <w:tr w:rsidR="546A2197" w:rsidTr="005878F0" w14:paraId="31671416" w14:textId="77777777">
        <w:trPr>
          <w:trHeight w:val="250"/>
        </w:trPr>
        <w:tc>
          <w:tcPr>
            <w:tcW w:w="2455" w:type="dxa"/>
          </w:tcPr>
          <w:p w:rsidR="546A2197" w:rsidP="007D7EB3" w:rsidRDefault="546A2197" w14:paraId="49CE9328" w14:textId="1B5BC8B4">
            <w:r>
              <w:t>Debiet</w:t>
            </w:r>
          </w:p>
        </w:tc>
        <w:tc>
          <w:tcPr>
            <w:tcW w:w="1801" w:type="dxa"/>
          </w:tcPr>
          <w:p w:rsidR="546A2197" w:rsidP="007D7EB3" w:rsidRDefault="546A2197" w14:paraId="73337AF3" w14:textId="73DF8181"/>
        </w:tc>
        <w:tc>
          <w:tcPr>
            <w:tcW w:w="1685" w:type="dxa"/>
          </w:tcPr>
          <w:p w:rsidR="546A2197" w:rsidP="007D7EB3" w:rsidRDefault="546A2197" w14:paraId="026CE18B" w14:textId="2E254B5C">
            <w:r>
              <w:t>m</w:t>
            </w:r>
            <w:r w:rsidRPr="546A2197">
              <w:rPr>
                <w:vertAlign w:val="superscript"/>
              </w:rPr>
              <w:t>3</w:t>
            </w:r>
            <w:r w:rsidRPr="546A2197">
              <w:t>/s</w:t>
            </w:r>
          </w:p>
        </w:tc>
        <w:tc>
          <w:tcPr>
            <w:tcW w:w="1560" w:type="dxa"/>
          </w:tcPr>
          <w:p w:rsidR="546A2197" w:rsidP="007D7EB3" w:rsidRDefault="546A2197" w14:paraId="196801C5" w14:textId="0C691887"/>
        </w:tc>
        <w:tc>
          <w:tcPr>
            <w:tcW w:w="1573" w:type="dxa"/>
          </w:tcPr>
          <w:p w:rsidR="546A2197" w:rsidP="007D7EB3" w:rsidRDefault="546A2197" w14:paraId="63067271" w14:textId="0FF8821F"/>
        </w:tc>
      </w:tr>
      <w:tr w:rsidR="546A2197" w:rsidTr="005878F0" w14:paraId="058CE389" w14:textId="77777777">
        <w:trPr>
          <w:trHeight w:val="283"/>
        </w:trPr>
        <w:tc>
          <w:tcPr>
            <w:tcW w:w="2455" w:type="dxa"/>
          </w:tcPr>
          <w:p w:rsidR="546A2197" w:rsidP="007D7EB3" w:rsidRDefault="546A2197" w14:paraId="68BF4129" w14:textId="52D74992">
            <w:r>
              <w:t>Soortelijke warmte</w:t>
            </w:r>
          </w:p>
        </w:tc>
        <w:tc>
          <w:tcPr>
            <w:tcW w:w="1801" w:type="dxa"/>
          </w:tcPr>
          <w:p w:rsidR="546A2197" w:rsidP="007D7EB3" w:rsidRDefault="546A2197" w14:paraId="0368595D" w14:textId="00515068"/>
        </w:tc>
        <w:tc>
          <w:tcPr>
            <w:tcW w:w="1685" w:type="dxa"/>
          </w:tcPr>
          <w:p w:rsidR="546A2197" w:rsidP="007D7EB3" w:rsidRDefault="546A2197" w14:paraId="6EFF9C28" w14:textId="01C459DB">
            <w:r w:rsidRPr="546A2197">
              <w:rPr>
                <w:rFonts w:ascii="Calibri" w:hAnsi="Calibri" w:eastAsia="Calibri" w:cs="Calibri"/>
                <w:color w:val="252525"/>
              </w:rPr>
              <w:t>J·kg</w:t>
            </w:r>
            <w:r w:rsidRPr="546A2197">
              <w:rPr>
                <w:rFonts w:ascii="Calibri" w:hAnsi="Calibri" w:eastAsia="Calibri" w:cs="Calibri"/>
                <w:color w:val="252525"/>
                <w:vertAlign w:val="superscript"/>
              </w:rPr>
              <w:t>-1</w:t>
            </w:r>
            <w:r w:rsidRPr="546A2197">
              <w:rPr>
                <w:rFonts w:ascii="Calibri" w:hAnsi="Calibri" w:eastAsia="Calibri" w:cs="Calibri"/>
                <w:color w:val="252525"/>
              </w:rPr>
              <w:t>·K</w:t>
            </w:r>
            <w:r w:rsidRPr="546A2197">
              <w:rPr>
                <w:rFonts w:ascii="Calibri" w:hAnsi="Calibri" w:eastAsia="Calibri" w:cs="Calibri"/>
                <w:color w:val="252525"/>
                <w:vertAlign w:val="superscript"/>
              </w:rPr>
              <w:t>-1</w:t>
            </w:r>
          </w:p>
        </w:tc>
        <w:tc>
          <w:tcPr>
            <w:tcW w:w="1560" w:type="dxa"/>
          </w:tcPr>
          <w:p w:rsidR="546A2197" w:rsidP="007D7EB3" w:rsidRDefault="546A2197" w14:paraId="3084C904" w14:textId="086CA1FD"/>
        </w:tc>
        <w:tc>
          <w:tcPr>
            <w:tcW w:w="1573" w:type="dxa"/>
          </w:tcPr>
          <w:p w:rsidR="005878F0" w:rsidP="007D7EB3" w:rsidRDefault="005878F0" w14:paraId="543AD400" w14:textId="66DA30A7"/>
        </w:tc>
      </w:tr>
      <w:tr w:rsidR="005878F0" w:rsidTr="005878F0" w14:paraId="0F5FE3AF" w14:textId="77777777">
        <w:trPr>
          <w:trHeight w:val="283"/>
        </w:trPr>
        <w:tc>
          <w:tcPr>
            <w:tcW w:w="2455" w:type="dxa"/>
          </w:tcPr>
          <w:p w:rsidR="005878F0" w:rsidP="007D7EB3" w:rsidRDefault="005878F0" w14:paraId="08BF59DD" w14:textId="6EAD3223">
            <w:r>
              <w:t xml:space="preserve">Weerstand </w:t>
            </w:r>
          </w:p>
        </w:tc>
        <w:tc>
          <w:tcPr>
            <w:tcW w:w="1801" w:type="dxa"/>
          </w:tcPr>
          <w:p w:rsidR="005878F0" w:rsidP="007D7EB3" w:rsidRDefault="005878F0" w14:paraId="2FE734B3" w14:textId="7C05D02A">
            <w:r>
              <w:t>Ohm</w:t>
            </w:r>
          </w:p>
        </w:tc>
        <w:tc>
          <w:tcPr>
            <w:tcW w:w="1685" w:type="dxa"/>
          </w:tcPr>
          <w:p w:rsidRPr="546A2197" w:rsidR="005878F0" w:rsidP="007D7EB3" w:rsidRDefault="005878F0" w14:paraId="53DD8075" w14:textId="0EA87E91">
            <w:pPr>
              <w:rPr>
                <w:rFonts w:ascii="Calibri" w:hAnsi="Calibri" w:eastAsia="Calibri" w:cs="Calibri"/>
                <w:color w:val="252525"/>
              </w:rPr>
            </w:pPr>
            <w:r>
              <w:rPr>
                <w:rFonts w:ascii="ohm" w:hAnsi="ohm" w:eastAsia="Calibri" w:cs="Calibri"/>
                <w:color w:val="252525"/>
              </w:rPr>
              <w:t xml:space="preserve"> Ω</w:t>
            </w:r>
          </w:p>
        </w:tc>
        <w:tc>
          <w:tcPr>
            <w:tcW w:w="1560" w:type="dxa"/>
          </w:tcPr>
          <w:p w:rsidR="005878F0" w:rsidP="007D7EB3" w:rsidRDefault="005878F0" w14:paraId="7395E2A4" w14:textId="77777777"/>
        </w:tc>
        <w:tc>
          <w:tcPr>
            <w:tcW w:w="1573" w:type="dxa"/>
          </w:tcPr>
          <w:p w:rsidR="005878F0" w:rsidP="007D7EB3" w:rsidRDefault="005878F0" w14:paraId="58249B1F" w14:textId="77777777"/>
        </w:tc>
      </w:tr>
    </w:tbl>
    <w:p w:rsidR="00585A6B" w:rsidP="00585A6B" w:rsidRDefault="00585A6B" w14:paraId="6A91AB4F" w14:textId="77777777"/>
    <w:p w:rsidR="00585A6B" w:rsidP="00585A6B" w:rsidRDefault="00585A6B" w14:paraId="7165EE8E" w14:textId="77777777"/>
    <w:p w:rsidR="00585A6B" w:rsidP="00585A6B" w:rsidRDefault="00585A6B" w14:paraId="6E7DBD43" w14:textId="77777777"/>
    <w:p w:rsidR="00585A6B" w:rsidP="00585A6B" w:rsidRDefault="00585A6B" w14:paraId="68D2A0F5" w14:textId="77777777"/>
    <w:p w:rsidR="00585A6B" w:rsidP="00585A6B" w:rsidRDefault="00585A6B" w14:paraId="7375CD50" w14:textId="77777777"/>
    <w:p w:rsidR="00585A6B" w:rsidP="00585A6B" w:rsidRDefault="00585A6B" w14:paraId="09526F00" w14:textId="77777777"/>
    <w:p w:rsidRPr="00585A6B" w:rsidR="00B93952" w:rsidP="00480EE0" w:rsidRDefault="00B93952" w14:paraId="2245A697" w14:textId="77777777">
      <w:pPr>
        <w:pStyle w:val="Heading1"/>
        <w:rPr>
          <w:lang w:val="en-US"/>
        </w:rPr>
      </w:pPr>
      <w:bookmarkStart w:name="_Toc445463926" w:id="7"/>
      <w:r w:rsidRPr="00585A6B">
        <w:rPr>
          <w:lang w:val="en-US"/>
        </w:rPr>
        <w:lastRenderedPageBreak/>
        <w:t>4. Formules</w:t>
      </w:r>
      <w:bookmarkEnd w:id="7"/>
    </w:p>
    <w:p w:rsidR="546A2197" w:rsidP="546A2197" w:rsidRDefault="546A2197" w14:paraId="46780BCA" w14:textId="1BA2305C"/>
    <w:p w:rsidR="546A2197" w:rsidP="00333943" w:rsidRDefault="546A2197" w14:paraId="5946D411" w14:textId="5528B361">
      <w:r w:rsidRPr="00464A61">
        <w:t>In dit hoofdstuk worden de verbanden tussen verschillende grootheden uitgelegd dankzij formules.</w:t>
      </w:r>
      <w:r w:rsidRPr="546A2197">
        <w:t xml:space="preserve"> </w:t>
      </w:r>
    </w:p>
    <w:p w:rsidR="546A2197" w:rsidP="00333943" w:rsidRDefault="546A2197" w14:paraId="65ABBA03" w14:textId="2B4BC2C7">
      <w:r w:rsidRPr="546A2197">
        <w:t xml:space="preserve"> </w:t>
      </w:r>
    </w:p>
    <w:p w:rsidR="546A2197" w:rsidP="00333943" w:rsidRDefault="546A2197" w14:paraId="174F4ABB" w14:textId="2F2649E2">
      <w:r w:rsidRPr="546A2197">
        <w:t xml:space="preserve">Voor het berekenen van de elektrische spanning (V) die bijvoorbeeld nodig is voor het draaien van de pomp kan je doormiddel van verschillende formules de waarde berekenen. De grootheden die hierbij in verband staan zijn: elektrische spanning (V), vermogen (W) en elektrische stroom (A), arbeid (J) en elektrische lading (A). </w:t>
      </w:r>
    </w:p>
    <w:p w:rsidRPr="00585A6B" w:rsidR="00D61F6F" w:rsidP="00333943" w:rsidRDefault="00D61F6F" w14:paraId="06F1F871" w14:textId="77777777">
      <w:pPr>
        <w:rPr>
          <w:vertAlign w:val="superscript"/>
          <w:lang w:val="en-US"/>
        </w:rPr>
      </w:pPr>
      <w:r>
        <w:rPr>
          <w:lang w:val="en-US"/>
        </w:rPr>
        <w:t>V</w:t>
      </w:r>
      <w:r w:rsidRPr="00585A6B">
        <w:rPr>
          <w:lang w:val="en-US"/>
        </w:rPr>
        <w:t>olt=W/A=J/C=kg</w:t>
      </w:r>
      <w:r>
        <w:sym w:font="Symbol" w:char="F0B7"/>
      </w:r>
      <w:r w:rsidRPr="00585A6B">
        <w:rPr>
          <w:lang w:val="en-US"/>
        </w:rPr>
        <w:t>m</w:t>
      </w:r>
      <w:r w:rsidRPr="00585A6B">
        <w:rPr>
          <w:vertAlign w:val="superscript"/>
          <w:lang w:val="en-US"/>
        </w:rPr>
        <w:t>2</w:t>
      </w:r>
      <w:r>
        <w:sym w:font="Symbol" w:char="F0B7"/>
      </w:r>
      <w:r w:rsidRPr="00585A6B">
        <w:rPr>
          <w:lang w:val="en-US"/>
        </w:rPr>
        <w:t>s</w:t>
      </w:r>
      <w:r w:rsidRPr="00585A6B">
        <w:rPr>
          <w:vertAlign w:val="superscript"/>
          <w:lang w:val="en-US"/>
        </w:rPr>
        <w:t>-3</w:t>
      </w:r>
      <w:r>
        <w:sym w:font="Symbol" w:char="F0B7"/>
      </w:r>
      <w:r w:rsidRPr="00585A6B">
        <w:rPr>
          <w:lang w:val="en-US"/>
        </w:rPr>
        <w:t>A</w:t>
      </w:r>
      <w:r w:rsidRPr="00585A6B">
        <w:rPr>
          <w:vertAlign w:val="superscript"/>
          <w:lang w:val="en-US"/>
        </w:rPr>
        <w:t>-1</w:t>
      </w:r>
    </w:p>
    <w:p w:rsidRPr="00464A61" w:rsidR="00E960FB" w:rsidP="00333943" w:rsidRDefault="00E960FB" w14:paraId="18EF1F17" w14:textId="77777777">
      <w:pPr>
        <w:rPr>
          <w:rFonts w:ascii="Calibri" w:hAnsi="Calibri" w:eastAsia="Calibri" w:cs="Calibri"/>
          <w:lang w:val="en-US"/>
        </w:rPr>
      </w:pPr>
    </w:p>
    <w:p w:rsidR="546A2197" w:rsidP="00333943" w:rsidRDefault="546A2197" w14:paraId="19D523E2" w14:textId="53280376">
      <w:r w:rsidRPr="00464A61">
        <w:rPr>
          <w:lang w:val="en-US"/>
        </w:rPr>
        <w:t xml:space="preserve"> </w:t>
      </w:r>
      <w:r w:rsidRPr="00464A61">
        <w:t>Voor het berekenen van de massa (m) maak je gebruik van de dichtheid</w:t>
      </w:r>
      <w:r w:rsidRPr="00464A61" w:rsidR="00D61F6F">
        <w:t xml:space="preserve"> (</w:t>
      </w:r>
      <w:r w:rsidR="00D61F6F">
        <w:sym w:font="Symbol" w:char="F072"/>
      </w:r>
      <w:r w:rsidRPr="546A2197">
        <w:t xml:space="preserve">) </w:t>
      </w:r>
      <w:r w:rsidRPr="00464A61">
        <w:t>en de volume (</w:t>
      </w:r>
      <w:r w:rsidRPr="546A2197">
        <w:t>m</w:t>
      </w:r>
      <w:r w:rsidRPr="546A2197">
        <w:rPr>
          <w:vertAlign w:val="superscript"/>
        </w:rPr>
        <w:t>3</w:t>
      </w:r>
      <w:r w:rsidRPr="546A2197">
        <w:t>)</w:t>
      </w:r>
      <w:r w:rsidRPr="00464A61">
        <w:t xml:space="preserve">. </w:t>
      </w:r>
      <w:r w:rsidRPr="546A2197">
        <w:t xml:space="preserve"> </w:t>
      </w:r>
    </w:p>
    <w:p w:rsidR="00D61F6F" w:rsidP="00333943" w:rsidRDefault="00D61F6F" w14:paraId="7AAE6297" w14:textId="77777777">
      <w:pPr>
        <w:rPr>
          <w:vertAlign w:val="superscript"/>
        </w:rPr>
      </w:pPr>
      <w:r>
        <w:t>m=</w:t>
      </w:r>
      <w:r>
        <w:sym w:font="Symbol" w:char="F072"/>
      </w:r>
      <w:r>
        <w:sym w:font="Symbol" w:char="F0B7"/>
      </w:r>
      <w:r w:rsidRPr="00A01DFD">
        <w:t xml:space="preserve"> </w:t>
      </w:r>
      <w:r>
        <w:t>m</w:t>
      </w:r>
      <w:r>
        <w:rPr>
          <w:vertAlign w:val="superscript"/>
        </w:rPr>
        <w:t>3</w:t>
      </w:r>
    </w:p>
    <w:p w:rsidR="00E960FB" w:rsidP="00333943" w:rsidRDefault="00E960FB" w14:paraId="4DF05B65" w14:textId="77777777"/>
    <w:p w:rsidR="546A2197" w:rsidP="00333943" w:rsidRDefault="546A2197" w14:paraId="7E58331E" w14:textId="3B200EA3">
      <w:r w:rsidRPr="546A2197">
        <w:t xml:space="preserve"> Om het verschil in kelvin (K) en graden Celsius (</w:t>
      </w:r>
      <w:r w:rsidRPr="546A2197">
        <w:rPr>
          <w:vertAlign w:val="superscript"/>
        </w:rPr>
        <w:t>0</w:t>
      </w:r>
      <w:proofErr w:type="gramStart"/>
      <w:r w:rsidRPr="546A2197">
        <w:t>C )</w:t>
      </w:r>
      <w:proofErr w:type="gramEnd"/>
      <w:r w:rsidRPr="546A2197">
        <w:t xml:space="preserve"> te berekenen gebruik je de volgende vergelijking. </w:t>
      </w:r>
    </w:p>
    <w:p w:rsidR="546A2197" w:rsidP="00333943" w:rsidRDefault="546A2197" w14:paraId="7CD0A427" w14:textId="2E07983F">
      <w:r w:rsidRPr="546A2197">
        <w:t xml:space="preserve">K =-273,15 </w:t>
      </w:r>
      <w:r w:rsidRPr="546A2197">
        <w:rPr>
          <w:vertAlign w:val="superscript"/>
        </w:rPr>
        <w:t>0</w:t>
      </w:r>
      <w:r w:rsidRPr="546A2197">
        <w:t xml:space="preserve">C </w:t>
      </w:r>
    </w:p>
    <w:p w:rsidR="00E960FB" w:rsidP="00333943" w:rsidRDefault="00E960FB" w14:paraId="54FECC4C" w14:textId="77777777"/>
    <w:p w:rsidR="546A2197" w:rsidP="00333943" w:rsidRDefault="546A2197" w14:paraId="6D0A8833" w14:textId="0615513F">
      <w:r w:rsidRPr="546A2197">
        <w:t xml:space="preserve"> Om de bewegende kracht (F) te bereken maak je gebruik van de grootheden massa (m) en versnelling (a). </w:t>
      </w:r>
    </w:p>
    <w:p w:rsidR="546A2197" w:rsidP="00333943" w:rsidRDefault="546A2197" w14:paraId="799BFA0C" w14:textId="55968AB6">
      <w:r w:rsidRPr="546A2197">
        <w:t>F=m</w:t>
      </w:r>
      <w:r w:rsidRPr="00AB77F3" w:rsidR="00D61F6F">
        <w:sym w:font="Symbol" w:char="F0B7"/>
      </w:r>
      <w:r w:rsidRPr="00AB77F3">
        <w:rPr>
          <w:bCs/>
        </w:rPr>
        <w:t>a</w:t>
      </w:r>
      <w:r w:rsidRPr="546A2197">
        <w:rPr>
          <w:b/>
          <w:bCs/>
        </w:rPr>
        <w:t xml:space="preserve"> </w:t>
      </w:r>
      <w:r w:rsidRPr="546A2197">
        <w:t xml:space="preserve"> </w:t>
      </w:r>
    </w:p>
    <w:p w:rsidR="00E960FB" w:rsidP="00333943" w:rsidRDefault="546A2197" w14:paraId="30CA8EA5" w14:textId="77777777">
      <w:r w:rsidRPr="546A2197">
        <w:t xml:space="preserve"> </w:t>
      </w:r>
    </w:p>
    <w:p w:rsidR="546A2197" w:rsidP="00333943" w:rsidRDefault="546A2197" w14:paraId="0715F150" w14:textId="65CF18FF">
      <w:r w:rsidRPr="546A2197">
        <w:t xml:space="preserve">Om vermogen (P) te definiëren gebruik je de eenheid watt (W) en de grootheid tijd (t). </w:t>
      </w:r>
    </w:p>
    <w:p w:rsidR="546A2197" w:rsidP="00333943" w:rsidRDefault="546A2197" w14:paraId="539B318A" w14:textId="29F34B40">
      <w:r w:rsidRPr="546A2197">
        <w:t xml:space="preserve">P=W/t </w:t>
      </w:r>
    </w:p>
    <w:p w:rsidR="546A2197" w:rsidP="00333943" w:rsidRDefault="546A2197" w14:paraId="44E4ABE2" w14:textId="4B0B8467">
      <w:r w:rsidRPr="546A2197">
        <w:t xml:space="preserve"> </w:t>
      </w:r>
    </w:p>
    <w:p w:rsidR="546A2197" w:rsidP="00333943" w:rsidRDefault="546A2197" w14:paraId="6BC28A46" w14:textId="3BC799F2">
      <w:r w:rsidRPr="546A2197">
        <w:t>In de mechanica bereken je vermogen (P) met kracht (</w:t>
      </w:r>
      <w:r w:rsidRPr="546A2197">
        <w:rPr>
          <w:b/>
          <w:bCs/>
        </w:rPr>
        <w:t>F</w:t>
      </w:r>
      <w:r w:rsidRPr="546A2197">
        <w:t>) als vector en snelheid (</w:t>
      </w:r>
      <w:r w:rsidRPr="546A2197">
        <w:rPr>
          <w:b/>
          <w:bCs/>
        </w:rPr>
        <w:t>v</w:t>
      </w:r>
      <w:r w:rsidRPr="546A2197">
        <w:t xml:space="preserve">) als vector. </w:t>
      </w:r>
    </w:p>
    <w:p w:rsidR="546A2197" w:rsidP="00333943" w:rsidRDefault="546A2197" w14:paraId="3D655AD7" w14:textId="105F093A">
      <w:r w:rsidRPr="546A2197">
        <w:t>P=</w:t>
      </w:r>
      <w:r w:rsidRPr="00AB77F3">
        <w:rPr>
          <w:bCs/>
        </w:rPr>
        <w:t>F</w:t>
      </w:r>
      <w:r w:rsidRPr="00AB77F3" w:rsidR="00D61F6F">
        <w:sym w:font="Symbol" w:char="F0B7"/>
      </w:r>
      <w:r w:rsidRPr="00AB77F3">
        <w:rPr>
          <w:bCs/>
        </w:rPr>
        <w:t>v</w:t>
      </w:r>
      <w:r w:rsidRPr="546A2197">
        <w:rPr>
          <w:b/>
          <w:bCs/>
        </w:rPr>
        <w:t xml:space="preserve"> </w:t>
      </w:r>
      <w:r w:rsidRPr="546A2197">
        <w:t xml:space="preserve"> </w:t>
      </w:r>
    </w:p>
    <w:p w:rsidR="546A2197" w:rsidP="00333943" w:rsidRDefault="546A2197" w14:paraId="74032973" w14:textId="1437FBD1">
      <w:r w:rsidRPr="546A2197">
        <w:t xml:space="preserve"> </w:t>
      </w:r>
    </w:p>
    <w:p w:rsidR="00333943" w:rsidP="00333943" w:rsidRDefault="00333943" w14:paraId="3DCEB705" w14:textId="77777777"/>
    <w:p w:rsidR="546A2197" w:rsidP="00333943" w:rsidRDefault="546A2197" w14:paraId="4D498C3D" w14:textId="6236610D">
      <w:r w:rsidRPr="546A2197">
        <w:lastRenderedPageBreak/>
        <w:t xml:space="preserve">Bij energieleer bereken je vermogen (P) doormiddel van elektrische spanning (U), elektrische stroom (I) en elektrische weerstand (R) </w:t>
      </w:r>
    </w:p>
    <w:p w:rsidR="546A2197" w:rsidP="00333943" w:rsidRDefault="546A2197" w14:paraId="2063933F" w14:textId="15C6F8D2">
      <w:r w:rsidRPr="546A2197">
        <w:t>P</w:t>
      </w:r>
      <w:r w:rsidRPr="546A2197">
        <w:rPr>
          <w:b/>
          <w:bCs/>
        </w:rPr>
        <w:t>=</w:t>
      </w:r>
      <w:r w:rsidRPr="546A2197">
        <w:t>U</w:t>
      </w:r>
      <w:r w:rsidR="00D61F6F">
        <w:sym w:font="Symbol" w:char="F0B7"/>
      </w:r>
      <w:r w:rsidRPr="546A2197">
        <w:t>I=U</w:t>
      </w:r>
      <w:r w:rsidRPr="546A2197">
        <w:rPr>
          <w:vertAlign w:val="superscript"/>
        </w:rPr>
        <w:t>2</w:t>
      </w:r>
      <w:r w:rsidRPr="546A2197">
        <w:t>/R=I</w:t>
      </w:r>
      <w:r w:rsidRPr="546A2197">
        <w:rPr>
          <w:vertAlign w:val="superscript"/>
        </w:rPr>
        <w:t>2</w:t>
      </w:r>
      <w:r w:rsidR="00D61F6F">
        <w:sym w:font="Symbol" w:char="F0B7"/>
      </w:r>
      <w:r w:rsidRPr="546A2197">
        <w:t xml:space="preserve">R </w:t>
      </w:r>
    </w:p>
    <w:p w:rsidR="546A2197" w:rsidP="00333943" w:rsidRDefault="546A2197" w14:paraId="5421EA76" w14:textId="06A51B38">
      <w:r w:rsidRPr="546A2197">
        <w:rPr>
          <w:rFonts w:ascii="Calibri" w:hAnsi="Calibri" w:eastAsia="Calibri" w:cs="Calibri"/>
        </w:rPr>
        <w:t xml:space="preserve"> </w:t>
      </w:r>
    </w:p>
    <w:p w:rsidR="546A2197" w:rsidP="00333943" w:rsidRDefault="546A2197" w14:paraId="08FA2BED" w14:textId="7A1A894A">
      <w:r w:rsidRPr="546A2197">
        <w:rPr>
          <w:rFonts w:ascii="Calibri" w:hAnsi="Calibri" w:eastAsia="Calibri" w:cs="Calibri"/>
        </w:rPr>
        <w:t>Bij stromingsleer bereken je vermogen (P) doormiddel van Debiet (Q), soortelijke warmte (C</w:t>
      </w:r>
      <w:r w:rsidRPr="546A2197">
        <w:rPr>
          <w:rFonts w:ascii="Calibri" w:hAnsi="Calibri" w:eastAsia="Calibri" w:cs="Calibri"/>
          <w:vertAlign w:val="subscript"/>
        </w:rPr>
        <w:t>v</w:t>
      </w:r>
      <w:r w:rsidRPr="546A2197">
        <w:rPr>
          <w:rFonts w:ascii="Calibri" w:hAnsi="Calibri" w:eastAsia="Calibri" w:cs="Calibri"/>
        </w:rPr>
        <w:t xml:space="preserve">), Verschil in temperatuur </w:t>
      </w:r>
      <w:r w:rsidR="00D61F6F">
        <w:rPr>
          <w:rFonts w:ascii="Calibri" w:hAnsi="Calibri" w:eastAsia="Calibri" w:cs="Calibri"/>
        </w:rPr>
        <w:t>(</w:t>
      </w:r>
      <w:r w:rsidR="00D61F6F">
        <w:sym w:font="Symbol" w:char="F044"/>
      </w:r>
      <w:r w:rsidRPr="546A2197">
        <w:rPr>
          <w:rFonts w:ascii="Calibri" w:hAnsi="Calibri" w:eastAsia="Calibri" w:cs="Calibri"/>
        </w:rPr>
        <w:t>T) en dichtheid</w:t>
      </w:r>
      <w:r w:rsidR="00D61F6F">
        <w:rPr>
          <w:rFonts w:ascii="Calibri" w:hAnsi="Calibri" w:eastAsia="Calibri" w:cs="Calibri"/>
        </w:rPr>
        <w:t>(</w:t>
      </w:r>
      <w:r w:rsidR="00D61F6F">
        <w:sym w:font="Symbol" w:char="F072"/>
      </w:r>
      <w:r w:rsidRPr="546A2197">
        <w:rPr>
          <w:rFonts w:ascii="Calibri" w:hAnsi="Calibri" w:eastAsia="Calibri" w:cs="Calibri"/>
        </w:rPr>
        <w:t xml:space="preserve">) </w:t>
      </w:r>
    </w:p>
    <w:p w:rsidR="00D61F6F" w:rsidP="00333943" w:rsidRDefault="00D61F6F" w14:paraId="39D839D8" w14:textId="77777777">
      <w:r>
        <w:t>P=Q</w:t>
      </w:r>
      <w:r>
        <w:sym w:font="Symbol" w:char="F0B7"/>
      </w:r>
      <w:r>
        <w:t>C</w:t>
      </w:r>
      <w:r>
        <w:rPr>
          <w:vertAlign w:val="subscript"/>
        </w:rPr>
        <w:t>v</w:t>
      </w:r>
      <w:r>
        <w:sym w:font="Symbol" w:char="F0B7"/>
      </w:r>
      <w:r>
        <w:sym w:font="Symbol" w:char="F044"/>
      </w:r>
      <w:r>
        <w:t>T</w:t>
      </w:r>
      <w:r>
        <w:sym w:font="Symbol" w:char="F0B7"/>
      </w:r>
      <w:r>
        <w:sym w:font="Symbol" w:char="F072"/>
      </w:r>
    </w:p>
    <w:p w:rsidR="546A2197" w:rsidP="00333943" w:rsidRDefault="546A2197" w14:paraId="1F67934C" w14:textId="4746CA71">
      <w:r w:rsidRPr="546A2197">
        <w:rPr>
          <w:rFonts w:ascii="Calibri" w:hAnsi="Calibri" w:eastAsia="Calibri" w:cs="Calibri"/>
        </w:rPr>
        <w:t xml:space="preserve"> </w:t>
      </w:r>
    </w:p>
    <w:p w:rsidR="546A2197" w:rsidP="00333943" w:rsidRDefault="546A2197" w14:paraId="7ED6C265" w14:textId="5C399356">
      <w:r w:rsidRPr="546A2197">
        <w:rPr>
          <w:rFonts w:ascii="Calibri" w:hAnsi="Calibri" w:eastAsia="Calibri" w:cs="Calibri"/>
        </w:rPr>
        <w:t xml:space="preserve">Om druk (p) te berekenen gebruik je de grootheden: kracht (F) en oppervlakte (A) </w:t>
      </w:r>
    </w:p>
    <w:p w:rsidR="546A2197" w:rsidP="00333943" w:rsidRDefault="546A2197" w14:paraId="324050AC" w14:textId="266600DA">
      <w:proofErr w:type="gramStart"/>
      <w:r w:rsidRPr="546A2197">
        <w:rPr>
          <w:rFonts w:ascii="Calibri" w:hAnsi="Calibri" w:eastAsia="Calibri" w:cs="Calibri"/>
        </w:rPr>
        <w:t>p</w:t>
      </w:r>
      <w:proofErr w:type="gramEnd"/>
      <w:r w:rsidRPr="546A2197">
        <w:rPr>
          <w:rFonts w:ascii="Calibri" w:hAnsi="Calibri" w:eastAsia="Calibri" w:cs="Calibri"/>
        </w:rPr>
        <w:t xml:space="preserve">=F/A   </w:t>
      </w:r>
    </w:p>
    <w:p w:rsidR="546A2197" w:rsidP="00333943" w:rsidRDefault="546A2197" w14:paraId="5284807E" w14:textId="60BD1AD8">
      <w:r w:rsidRPr="546A2197">
        <w:rPr>
          <w:rFonts w:ascii="Calibri" w:hAnsi="Calibri" w:eastAsia="Calibri" w:cs="Calibri"/>
        </w:rPr>
        <w:t xml:space="preserve"> </w:t>
      </w:r>
    </w:p>
    <w:p w:rsidR="546A2197" w:rsidP="00333943" w:rsidRDefault="546A2197" w14:paraId="513F08A7" w14:textId="6188C48D">
      <w:r w:rsidRPr="546A2197">
        <w:rPr>
          <w:rFonts w:ascii="Calibri" w:hAnsi="Calibri" w:eastAsia="Calibri" w:cs="Calibri"/>
        </w:rPr>
        <w:t>Om de gemiddelde snelheid (v</w:t>
      </w:r>
      <w:r w:rsidRPr="546A2197">
        <w:rPr>
          <w:rFonts w:ascii="Calibri" w:hAnsi="Calibri" w:eastAsia="Calibri" w:cs="Calibri"/>
          <w:vertAlign w:val="subscript"/>
        </w:rPr>
        <w:t>gem</w:t>
      </w:r>
      <w:r w:rsidRPr="546A2197">
        <w:rPr>
          <w:rFonts w:ascii="Calibri" w:hAnsi="Calibri" w:eastAsia="Calibri" w:cs="Calibri"/>
        </w:rPr>
        <w:t xml:space="preserve">) te berekenen gebruik je de afgelegde afstand </w:t>
      </w:r>
      <w:r w:rsidR="00D61F6F">
        <w:rPr>
          <w:rFonts w:ascii="Calibri" w:hAnsi="Calibri" w:eastAsia="Calibri" w:cs="Calibri"/>
        </w:rPr>
        <w:t>(</w:t>
      </w:r>
      <w:r w:rsidR="00D61F6F">
        <w:sym w:font="Symbol" w:char="F044"/>
      </w:r>
      <w:r w:rsidRPr="546A2197">
        <w:rPr>
          <w:rFonts w:ascii="Calibri" w:hAnsi="Calibri" w:eastAsia="Calibri" w:cs="Calibri"/>
        </w:rPr>
        <w:t xml:space="preserve">x) en het verstrekte tijd </w:t>
      </w:r>
      <w:r w:rsidR="00D61F6F">
        <w:rPr>
          <w:rFonts w:ascii="Calibri" w:hAnsi="Calibri" w:eastAsia="Calibri" w:cs="Calibri"/>
        </w:rPr>
        <w:t>(</w:t>
      </w:r>
      <w:r w:rsidR="00D61F6F">
        <w:sym w:font="Symbol" w:char="F044"/>
      </w:r>
      <w:r w:rsidRPr="546A2197">
        <w:rPr>
          <w:rFonts w:ascii="Calibri" w:hAnsi="Calibri" w:eastAsia="Calibri" w:cs="Calibri"/>
        </w:rPr>
        <w:t xml:space="preserve">t) </w:t>
      </w:r>
    </w:p>
    <w:p w:rsidR="546A2197" w:rsidP="00333943" w:rsidRDefault="00D61F6F" w14:paraId="729D3419" w14:textId="46638C4D">
      <w:r>
        <w:t>v</w:t>
      </w:r>
      <w:r>
        <w:rPr>
          <w:vertAlign w:val="subscript"/>
        </w:rPr>
        <w:t>gem</w:t>
      </w:r>
      <w:r>
        <w:t>=</w:t>
      </w:r>
      <w:r>
        <w:sym w:font="Symbol" w:char="F044"/>
      </w:r>
      <w:r>
        <w:t>x/</w:t>
      </w:r>
      <w:r>
        <w:sym w:font="Symbol" w:char="F044"/>
      </w:r>
      <w:r>
        <w:t>t</w:t>
      </w:r>
      <w:r w:rsidRPr="546A2197" w:rsidR="546A2197">
        <w:rPr>
          <w:rFonts w:ascii="Calibri" w:hAnsi="Calibri" w:eastAsia="Calibri" w:cs="Calibri"/>
        </w:rPr>
        <w:t xml:space="preserve"> </w:t>
      </w:r>
    </w:p>
    <w:p w:rsidR="546A2197" w:rsidP="00333943" w:rsidRDefault="546A2197" w14:paraId="66B7D822" w14:textId="7309107B">
      <w:r w:rsidRPr="546A2197">
        <w:rPr>
          <w:rFonts w:ascii="Calibri" w:hAnsi="Calibri" w:eastAsia="Calibri" w:cs="Calibri"/>
        </w:rPr>
        <w:t xml:space="preserve">Om elektrische stroom (I) te berekenen gebruik je de grootheden voor elektrische lading (Q) en tijd (t) </w:t>
      </w:r>
    </w:p>
    <w:p w:rsidR="546A2197" w:rsidP="00333943" w:rsidRDefault="546A2197" w14:paraId="0A5632F9" w14:textId="4C299131">
      <w:r w:rsidRPr="00464A61">
        <w:rPr>
          <w:rFonts w:ascii="Calibri" w:hAnsi="Calibri" w:eastAsia="Calibri" w:cs="Calibri"/>
        </w:rPr>
        <w:t xml:space="preserve">I=Q/t </w:t>
      </w:r>
      <w:r w:rsidRPr="546A2197">
        <w:rPr>
          <w:rFonts w:ascii="Calibri" w:hAnsi="Calibri" w:eastAsia="Calibri" w:cs="Calibri"/>
        </w:rPr>
        <w:t xml:space="preserve"> </w:t>
      </w:r>
    </w:p>
    <w:p w:rsidR="546A2197" w:rsidP="00333943" w:rsidRDefault="546A2197" w14:paraId="18845B02" w14:textId="0D2951B0">
      <w:r w:rsidRPr="546A2197">
        <w:rPr>
          <w:rFonts w:ascii="Calibri" w:hAnsi="Calibri" w:eastAsia="Calibri" w:cs="Calibri"/>
        </w:rPr>
        <w:t xml:space="preserve">Om het Reynoldsgetal (Re) te berekenen maak je gebruik van Kinematische viscositeit </w:t>
      </w:r>
      <w:r w:rsidR="00D61F6F">
        <w:rPr>
          <w:rFonts w:ascii="Calibri" w:hAnsi="Calibri" w:eastAsia="Calibri" w:cs="Calibri"/>
        </w:rPr>
        <w:t>(</w:t>
      </w:r>
      <w:r w:rsidR="00D61F6F">
        <w:sym w:font="Symbol" w:char="F06D"/>
      </w:r>
      <w:r w:rsidRPr="546A2197">
        <w:rPr>
          <w:rFonts w:ascii="Calibri" w:hAnsi="Calibri" w:eastAsia="Calibri" w:cs="Calibri"/>
        </w:rPr>
        <w:t>),Dynamische viscositeit</w:t>
      </w:r>
      <w:r w:rsidR="00D61F6F">
        <w:rPr>
          <w:rFonts w:ascii="Calibri" w:hAnsi="Calibri" w:eastAsia="Calibri" w:cs="Calibri"/>
        </w:rPr>
        <w:t xml:space="preserve"> (</w:t>
      </w:r>
      <w:r w:rsidR="00D61F6F">
        <w:sym w:font="Symbol" w:char="F06E"/>
      </w:r>
      <w:r w:rsidRPr="546A2197">
        <w:rPr>
          <w:rFonts w:ascii="Calibri" w:hAnsi="Calibri" w:eastAsia="Calibri" w:cs="Calibri"/>
        </w:rPr>
        <w:t xml:space="preserve">), snelheid (v), Lengte (L), dichtheid </w:t>
      </w:r>
      <w:r w:rsidR="00D61F6F">
        <w:rPr>
          <w:rFonts w:ascii="Calibri" w:hAnsi="Calibri" w:eastAsia="Calibri" w:cs="Calibri"/>
        </w:rPr>
        <w:t>(</w:t>
      </w:r>
      <w:r w:rsidR="00D61F6F">
        <w:sym w:font="Symbol" w:char="F072"/>
      </w:r>
      <w:r w:rsidR="00D61F6F">
        <w:t>)</w:t>
      </w:r>
    </w:p>
    <w:p w:rsidR="546A2197" w:rsidP="00333943" w:rsidRDefault="00D61F6F" w14:paraId="33C9233D" w14:textId="08515995">
      <w:r>
        <w:t>Re=(v</w:t>
      </w:r>
      <w:r>
        <w:sym w:font="Symbol" w:char="F0B7"/>
      </w:r>
      <w:r>
        <w:t>L</w:t>
      </w:r>
      <w:r>
        <w:sym w:font="Symbol" w:char="F0B7"/>
      </w:r>
      <w:r>
        <w:sym w:font="Symbol" w:char="F072"/>
      </w:r>
      <w:r>
        <w:t>)/</w:t>
      </w:r>
      <w:r>
        <w:sym w:font="Symbol" w:char="F06D"/>
      </w:r>
      <w:r>
        <w:t>=(v</w:t>
      </w:r>
      <w:r>
        <w:sym w:font="Symbol" w:char="F0B7"/>
      </w:r>
      <w:r>
        <w:t>L)/</w:t>
      </w:r>
      <w:r>
        <w:sym w:font="Symbol" w:char="F06E"/>
      </w:r>
      <w:r>
        <w:t xml:space="preserve"> </w:t>
      </w:r>
      <w:r w:rsidRPr="546A2197" w:rsidR="546A2197">
        <w:rPr>
          <w:rFonts w:ascii="Calibri" w:hAnsi="Calibri" w:eastAsia="Calibri" w:cs="Calibri"/>
        </w:rPr>
        <w:t xml:space="preserve"> </w:t>
      </w:r>
    </w:p>
    <w:p w:rsidR="546A2197" w:rsidP="00333943" w:rsidRDefault="546A2197" w14:paraId="4D6548C9" w14:textId="71EB847A">
      <w:r w:rsidRPr="546A2197">
        <w:rPr>
          <w:rFonts w:ascii="Calibri" w:hAnsi="Calibri" w:eastAsia="Calibri" w:cs="Calibri"/>
        </w:rPr>
        <w:t xml:space="preserve">Om het Debiet (Q) te berekenen maak je gebruik van de grootheden volume (V) en tijd (t) of van snelheid (v) en oppervlakte (A). </w:t>
      </w:r>
    </w:p>
    <w:p w:rsidRPr="00B83A4A" w:rsidR="00D61F6F" w:rsidP="00333943" w:rsidRDefault="00D61F6F" w14:paraId="3D845C4A" w14:textId="77777777">
      <w:r>
        <w:t>Q=V/t=v</w:t>
      </w:r>
      <w:r>
        <w:sym w:font="Symbol" w:char="F0B7"/>
      </w:r>
      <w:r>
        <w:t>A</w:t>
      </w:r>
    </w:p>
    <w:p w:rsidR="546A2197" w:rsidP="00333943" w:rsidRDefault="546A2197" w14:paraId="41876446" w14:textId="2E13047E"/>
    <w:p w:rsidR="546A2197" w:rsidP="00333943" w:rsidRDefault="546A2197" w14:paraId="29130956" w14:textId="2B849990"/>
    <w:p w:rsidR="00B93952" w:rsidP="00333943" w:rsidRDefault="00B93952" w14:paraId="7EC3C897" w14:textId="77777777">
      <w:pPr>
        <w:rPr>
          <w:rFonts w:asciiTheme="majorHAnsi" w:hAnsiTheme="majorHAnsi" w:eastAsiaTheme="majorEastAsia" w:cstheme="majorBidi"/>
          <w:color w:val="2E74B5" w:themeColor="accent1" w:themeShade="BF"/>
          <w:sz w:val="32"/>
          <w:szCs w:val="32"/>
        </w:rPr>
      </w:pPr>
      <w:r>
        <w:br w:type="page"/>
      </w:r>
    </w:p>
    <w:p w:rsidR="002C7370" w:rsidP="002C7370" w:rsidRDefault="00B93952" w14:paraId="623AF7DB" w14:textId="3074ACD7">
      <w:pPr>
        <w:pStyle w:val="Heading1"/>
      </w:pPr>
      <w:bookmarkStart w:name="_Toc445463927" w:id="8"/>
      <w:r>
        <w:lastRenderedPageBreak/>
        <w:t>5. Schematische weergaven</w:t>
      </w:r>
      <w:bookmarkEnd w:id="8"/>
    </w:p>
    <w:p w:rsidRPr="005878F0" w:rsidR="005878F0" w:rsidP="005878F0" w:rsidRDefault="005878F0" w14:paraId="3DB31096" w14:textId="77777777"/>
    <w:p w:rsidR="002C7370" w:rsidP="00333943" w:rsidRDefault="1F58E133" w14:paraId="07176E54" w14:textId="216E58DE">
      <w:r w:rsidRPr="1F58E133">
        <w:t xml:space="preserve">Tijdens dit hoofdstuk worden de verschillende soorten pompen, waaruit gekozen kan worden, behandeld. De volgende pompen zullen aan bod komen: slangenpomp, lobbenpomp, centrifugaalpomp, zuigerpomp, plunjepomp en schotenpomp. Bij elke pomp wordt aangegeven hoe de pomp werkt en waar de pomp meestal toegepast wordt. </w:t>
      </w:r>
    </w:p>
    <w:p w:rsidRPr="00A02FCB" w:rsidR="00A02FCB" w:rsidP="002C7370" w:rsidRDefault="00A02FCB" w14:paraId="22F11686" w14:textId="1EBF18C7"/>
    <w:p w:rsidR="00585A6B" w:rsidP="00E960FB" w:rsidRDefault="00585A6B" w14:paraId="4BD63FAA" w14:textId="21E713F0">
      <w:pPr>
        <w:pStyle w:val="Heading2"/>
      </w:pPr>
      <w:bookmarkStart w:name="_Toc445463928" w:id="9"/>
      <w:r>
        <w:t>Slangenpomp</w:t>
      </w:r>
      <w:bookmarkEnd w:id="9"/>
    </w:p>
    <w:p w:rsidRPr="00333943" w:rsidR="00585A6B" w:rsidP="00585A6B" w:rsidRDefault="00A02FCB" w14:paraId="7555456E" w14:textId="38F4A479">
      <w:pPr>
        <w:pStyle w:val="NoSpacing"/>
      </w:pPr>
      <w:r>
        <w:rPr>
          <w:noProof/>
          <w:lang w:eastAsia="nl-NL"/>
        </w:rPr>
        <mc:AlternateContent>
          <mc:Choice Requires="wpg">
            <w:drawing>
              <wp:anchor distT="152400" distB="152400" distL="152400" distR="152400" simplePos="0" relativeHeight="251660288" behindDoc="0" locked="0" layoutInCell="1" allowOverlap="1" wp14:anchorId="25EB45DC" wp14:editId="47B186D1">
                <wp:simplePos x="0" y="0"/>
                <wp:positionH relativeFrom="page">
                  <wp:align>right</wp:align>
                </wp:positionH>
                <wp:positionV relativeFrom="paragraph">
                  <wp:posOffset>5715</wp:posOffset>
                </wp:positionV>
                <wp:extent cx="2080895" cy="186944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2080895" cy="1869440"/>
                          <a:chOff x="0" y="0"/>
                          <a:chExt cx="2081338" cy="1869884"/>
                        </a:xfrm>
                      </wpg:grpSpPr>
                      <pic:pic xmlns:pic="http://schemas.openxmlformats.org/drawingml/2006/picture">
                        <pic:nvPicPr>
                          <pic:cNvPr id="1073741825" name="onbekend.png" descr="Bron: Technogids Pompen, R. Boland"/>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a:xfrm>
                            <a:off x="140669" y="0"/>
                            <a:ext cx="1800001" cy="1551473"/>
                          </a:xfrm>
                          <a:prstGeom prst="rect">
                            <a:avLst/>
                          </a:prstGeom>
                          <a:ln w="12700" cap="flat">
                            <a:noFill/>
                            <a:miter lim="400000"/>
                          </a:ln>
                          <a:effectLst/>
                        </pic:spPr>
                      </pic:pic>
                      <wps:wsp>
                        <wps:cNvPr id="1073741826" name="Shape 1073741826"/>
                        <wps:cNvSpPr/>
                        <wps:spPr>
                          <a:xfrm>
                            <a:off x="0" y="1602271"/>
                            <a:ext cx="2081339" cy="267614"/>
                          </a:xfrm>
                          <a:prstGeom prst="rect">
                            <a:avLst/>
                          </a:prstGeom>
                          <a:noFill/>
                          <a:ln w="12700" cap="flat">
                            <a:noFill/>
                            <a:miter lim="400000"/>
                          </a:ln>
                          <a:effectLst/>
                        </wps:spPr>
                        <wps:txbx>
                          <w:txbxContent>
                            <w:p w:rsidR="00333943" w:rsidP="00585A6B" w:rsidRDefault="00333943" w14:paraId="35BEB4DF" w14:textId="3A5BEA1E">
                              <w:pPr>
                                <w:pStyle w:val="Hoofdtekst"/>
                                <w:jc w:val="center"/>
                              </w:pPr>
                              <w:r>
                                <w:rPr>
                                  <w:sz w:val="18"/>
                                  <w:szCs w:val="18"/>
                                </w:rPr>
                                <w:t xml:space="preserve">Bron: Techno gids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3D16DE22">
              <v:group id="officeArt_x0020_object" style="position:absolute;margin-left:112.65pt;margin-top:.45pt;width:163.85pt;height:147.2pt;z-index:251660288;mso-wrap-distance-left:12pt;mso-wrap-distance-top:12pt;mso-wrap-distance-right:12pt;mso-wrap-distance-bottom:12pt;mso-position-horizontal:right;mso-position-horizontal-relative:page" coordsize="2081338,1869884" wrapcoords="0 0 21600 0 21600 21600 0 21600 0 0" o:spid="_x0000_s1026" w14:anchorId="25EB45DC"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nbekend.png" style="position:absolute;left:140669;width:1800001;height:1551473;visibility:visible;mso-wrap-style:square" alt="Bron: Technogids Pompen, R. Boland"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T&#10;59XHAAAA4wAAAA8AAABkcnMvZG93bnJldi54bWxET0trAjEQvhf6H8IUequJ9qGsRtFCoZcWfIDX&#10;cTPuM5MlSddtf31TEHqc7z2L1WBb0ZMPlWMN45ECQZw7U3Gh4bB/e5iBCBHZYOuYNHxTgNXy9maB&#10;mXEX3lK/i4VIIRwy1FDG2GVShrwki2HkOuLEnZ23GNPpC2k8XlK4beVEqRdpseLUUGJHryXlze7L&#10;athUP8etrU/u0zT1utn4pu4/lNb3d8N6DiLSEP/FV/e7SfPV9HH6NJ5NnuHvpwSAXP4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RT59XHAAAA4wAAAA8AAAAAAAAAAAAAAAAA&#10;nAIAAGRycy9kb3ducmV2LnhtbFBLBQYAAAAABAAEAPcAAACQAwAAAAA=&#10;">
                  <v:stroke miterlimit="4"/>
                  <v:imagedata o:title=" Technogids Pompen, R. Boland" r:id="rId13"/>
                  <v:path arrowok="t"/>
                </v:shape>
                <v:rect id="Shape_x0020_1073741826" style="position:absolute;top:1602271;width:2081339;height:267614;visibility:visible;mso-wrap-style:square;v-text-anchor:top" o:spid="_x0000_s1028"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SykxwAA&#10;AOMAAAAPAAAAZHJzL2Rvd25yZXYueG1sRE/NisIwEL4LvkMYYS+ypv5VqUZZugpe190HGJqxrTaT&#10;bhO1+vRGEDzO9z/LdWsqcaHGlZYVDAcRCOLM6pJzBX+/2885COeRNVaWScGNHKxX3c4SE22v/EOX&#10;vc9FCGGXoILC+zqR0mUFGXQDWxMH7mAbgz6cTS51g9cQbio5iqJYGiw5NBRYU1pQdtqfjYJddj5+&#10;36f/E4779/i0SbfTY1op9dFrvxYgPLX+LX65dzrMj2bj2WQ4H8Xw/CkA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0UspMcAAADjAAAADwAAAAAAAAAAAAAAAACXAgAAZHJz&#10;L2Rvd25yZXYueG1sUEsFBgAAAAAEAAQA9QAAAIsDAAAAAA==&#10;">
                  <v:stroke miterlimit="4"/>
                  <v:textbox inset="4pt,4pt,4pt,4pt">
                    <w:txbxContent>
                      <w:p w:rsidR="00333943" w:rsidP="00585A6B" w:rsidRDefault="00333943" w14:paraId="284B2990" w14:textId="3A5BEA1E">
                        <w:pPr>
                          <w:pStyle w:val="Hoofdtekst"/>
                          <w:jc w:val="center"/>
                        </w:pPr>
                        <w:r>
                          <w:rPr>
                            <w:sz w:val="18"/>
                            <w:szCs w:val="18"/>
                          </w:rPr>
                          <w:t>Bron: Techno gids Pompen, R. Boland</w:t>
                        </w:r>
                      </w:p>
                    </w:txbxContent>
                  </v:textbox>
                </v:rect>
                <w10:wrap type="through" anchorx="page"/>
              </v:group>
            </w:pict>
          </mc:Fallback>
        </mc:AlternateContent>
      </w:r>
      <w:r w:rsidR="03CD7F8B">
        <w:t>W</w:t>
      </w:r>
      <w:r w:rsidRPr="00333943" w:rsidR="03CD7F8B">
        <w:t>erking</w:t>
      </w:r>
    </w:p>
    <w:p w:rsidR="00E960FB" w:rsidP="00333943" w:rsidRDefault="1F58E133" w14:paraId="345E6789" w14:textId="6018EB27">
      <w:r>
        <w:t>De pomp werkt door het plat drukken van een slang doormiddel van rollen, hierdoor wordt de vloeistof in de slang, al ronddraaiend, vooruit gedrukt. Hier treedt een soort deegrollereffect op.</w:t>
      </w:r>
    </w:p>
    <w:p w:rsidR="00585A6B" w:rsidP="00333943" w:rsidRDefault="1F58E133" w14:paraId="6C9FDCBC" w14:textId="6A72106C">
      <w:r>
        <w:t>Toepassing</w:t>
      </w:r>
      <w:r w:rsidR="00333943">
        <w:br/>
      </w:r>
      <w:r>
        <w:t>De pomp wordt voornamelijk in laboratoria en ziekenhuizen gebruikt, dit omdat de slang vaak geschikt is voor het pompen van chemicaliën en viskeuze vloeistoffen in een goed te controleren hoeveelheid.</w:t>
      </w:r>
    </w:p>
    <w:p w:rsidR="00585A6B" w:rsidP="00585A6B" w:rsidRDefault="00585A6B" w14:paraId="4BE403AB" w14:textId="5AE650B7">
      <w:pPr>
        <w:pStyle w:val="Hoofdtekst"/>
      </w:pPr>
    </w:p>
    <w:p w:rsidR="00585A6B" w:rsidP="00585A6B" w:rsidRDefault="00585A6B" w14:paraId="056D9C34" w14:textId="72D4FF2A">
      <w:pPr>
        <w:pStyle w:val="Hoofdtekst"/>
      </w:pPr>
    </w:p>
    <w:p w:rsidR="00585A6B" w:rsidP="00E960FB" w:rsidRDefault="00585A6B" w14:paraId="590E2BA4" w14:textId="21BB671D">
      <w:pPr>
        <w:pStyle w:val="Heading2"/>
      </w:pPr>
      <w:bookmarkStart w:name="_Toc445463929" w:id="10"/>
      <w:r>
        <w:t>Lobbenpomp</w:t>
      </w:r>
      <w:bookmarkEnd w:id="10"/>
    </w:p>
    <w:p w:rsidR="00585A6B" w:rsidP="00333943" w:rsidRDefault="00A02FCB" w14:paraId="7C0A3ED1" w14:textId="0315FD1B">
      <w:r>
        <w:rPr>
          <w:noProof/>
          <w:lang w:eastAsia="nl-NL"/>
        </w:rPr>
        <mc:AlternateContent>
          <mc:Choice Requires="wpg">
            <w:drawing>
              <wp:anchor distT="152400" distB="152400" distL="152400" distR="152400" simplePos="0" relativeHeight="251661312" behindDoc="0" locked="0" layoutInCell="1" allowOverlap="1" wp14:anchorId="39349363" wp14:editId="5BEB4A66">
                <wp:simplePos x="0" y="0"/>
                <wp:positionH relativeFrom="page">
                  <wp:align>right</wp:align>
                </wp:positionH>
                <wp:positionV relativeFrom="paragraph">
                  <wp:posOffset>9525</wp:posOffset>
                </wp:positionV>
                <wp:extent cx="2080895" cy="192151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2080895" cy="1921510"/>
                          <a:chOff x="0" y="0"/>
                          <a:chExt cx="2081338" cy="1921787"/>
                        </a:xfrm>
                      </wpg:grpSpPr>
                      <pic:pic xmlns:pic="http://schemas.openxmlformats.org/drawingml/2006/picture">
                        <pic:nvPicPr>
                          <pic:cNvPr id="1073741828" name="onbekend.pn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a:off x="153369" y="0"/>
                            <a:ext cx="1800001" cy="1654322"/>
                          </a:xfrm>
                          <a:prstGeom prst="rect">
                            <a:avLst/>
                          </a:prstGeom>
                          <a:ln w="12700" cap="flat">
                            <a:noFill/>
                            <a:miter lim="400000"/>
                          </a:ln>
                          <a:effectLst/>
                        </pic:spPr>
                      </pic:pic>
                      <wps:wsp>
                        <wps:cNvPr id="1073741829" name="Shape 1073741829"/>
                        <wps:cNvSpPr/>
                        <wps:spPr>
                          <a:xfrm>
                            <a:off x="0" y="1654175"/>
                            <a:ext cx="2081339" cy="267613"/>
                          </a:xfrm>
                          <a:prstGeom prst="rect">
                            <a:avLst/>
                          </a:prstGeom>
                          <a:noFill/>
                          <a:ln w="12700" cap="flat">
                            <a:noFill/>
                            <a:miter lim="400000"/>
                          </a:ln>
                          <a:effectLst/>
                        </wps:spPr>
                        <wps:txbx>
                          <w:txbxContent>
                            <w:p w:rsidR="00333943" w:rsidP="00585A6B" w:rsidRDefault="00333943" w14:paraId="2001A3E8" w14:textId="77777777">
                              <w:pPr>
                                <w:pStyle w:val="Hoofdtekst"/>
                                <w:jc w:val="center"/>
                              </w:pPr>
                              <w:r>
                                <w:rPr>
                                  <w:sz w:val="18"/>
                                  <w:szCs w:val="18"/>
                                </w:rPr>
                                <w:t xml:space="preserve">Bron: </w:t>
                              </w:r>
                              <w:proofErr w:type="spellStart"/>
                              <w:r>
                                <w:rPr>
                                  <w:sz w:val="18"/>
                                  <w:szCs w:val="18"/>
                                </w:rPr>
                                <w:t>Technogids</w:t>
                              </w:r>
                              <w:proofErr w:type="spellEnd"/>
                              <w:r>
                                <w:rPr>
                                  <w:sz w:val="18"/>
                                  <w:szCs w:val="18"/>
                                </w:rPr>
                                <w:t xml:space="preserve">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49EE989F">
              <v:group id="_x0000_s1029" style="position:absolute;margin-left:112.65pt;margin-top:.75pt;width:163.85pt;height:151.3pt;z-index:251661312;mso-wrap-distance-left:12pt;mso-wrap-distance-top:12pt;mso-wrap-distance-right:12pt;mso-wrap-distance-bottom:12pt;mso-position-horizontal:right;mso-position-horizontal-relative:page" coordsize="2081338,1921787" wrapcoords="0 0 21600 0 21600 21600 0 21600 0 0" w14:anchorId="393493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">
                <v:shape id="onbekend.png" style="position:absolute;left:153369;width:1800001;height:1654322;visibility:visible;mso-wrap-style:square" o:spid="_x0000_s1030"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9&#10;m+zLAAAA4wAAAA8AAABkcnMvZG93bnJldi54bWxEj0FvwjAMhe+T+A+RkXYbKYWNqhBQhbSp4jLR&#10;7bCjlZi2onGqJIPu3y+HSTva7/m9z7vDZAdxIx96xwqWiwwEsXam51bB58frUwEiRGSDg2NS8EMB&#10;DvvZww5L4+58plsTW5FCOJSooItxLKUMuiOLYeFG4qRdnLcY0+hbaTzeU7gdZJ5lL9Jiz6mhw5GO&#10;Helr820VnFZ1/fXW6/d8PdZV4/OiOj1rpR7nU7UFEWmK/+a/69ok/Gyz2qyXRZ6g009pAXL/Cw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jPZvsywAAAOMAAAAPAAAAAAAAAAAA&#10;AAAAAJwCAABkcnMvZG93bnJldi54bWxQSwUGAAAAAAQABAD3AAAAlAMAAAAA&#10;">
                  <v:stroke miterlimit="4"/>
                  <v:imagedata o:title="" r:id="rId15"/>
                  <v:path arrowok="t"/>
                </v:shape>
                <v:rect id="Shape_x0020_1073741829" style="position:absolute;top:1654175;width:2081339;height:267613;visibility:visible;mso-wrap-style:square;v-text-anchor:top" o:spid="_x0000_s1031"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rjWyAAA&#10;AOMAAAAPAAAAZHJzL2Rvd25yZXYueG1sRE9LbsIwEN1X4g7WVGJTFYdfoCkGoVAktk17gFE8TQLx&#10;OMQGAqevkZBYzvvPYtWZWpypdZVlBcNBBII4t7riQsHvz/Z9DsJ5ZI21ZVJwJQerZe9lgYm2F/6m&#10;c+YLEULYJaig9L5JpHR5SQbdwDbEgfuzrUEfzraQusVLCDe1HEVRLA1WHBpKbCgtKT9kJ6Ngl5/2&#10;m9v0OOH47RYfvtLtdJ/WSvVfu/UnCE+df4of7p0O86PZeDYZzkcfcP8pACC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LauNbIAAAA4wAAAA8AAAAAAAAAAAAAAAAAlwIAAGRy&#10;cy9kb3ducmV2LnhtbFBLBQYAAAAABAAEAPUAAACMAwAAAAA=&#10;">
                  <v:stroke miterlimit="4"/>
                  <v:textbox inset="4pt,4pt,4pt,4pt">
                    <w:txbxContent>
                      <w:p w:rsidR="00333943" w:rsidP="00585A6B" w:rsidRDefault="00333943" w14:paraId="64D622C0" w14:textId="77777777">
                        <w:pPr>
                          <w:pStyle w:val="Hoofdtekst"/>
                          <w:jc w:val="center"/>
                        </w:pPr>
                        <w:r>
                          <w:rPr>
                            <w:sz w:val="18"/>
                            <w:szCs w:val="18"/>
                          </w:rPr>
                          <w:t>Bron: Technogids Pompen, R. Boland</w:t>
                        </w:r>
                      </w:p>
                    </w:txbxContent>
                  </v:textbox>
                </v:rect>
                <w10:wrap type="through" anchorx="page"/>
              </v:group>
            </w:pict>
          </mc:Fallback>
        </mc:AlternateContent>
      </w:r>
      <w:r w:rsidR="03CD7F8B">
        <w:t>Werking</w:t>
      </w:r>
      <w:r w:rsidR="00333943">
        <w:br/>
      </w:r>
      <w:r w:rsidR="1F58E133">
        <w:t>De pomp werkt doormiddel van een verdringingseffect, dit houdt in dat rotoren de vloeistof van de ene naar de andere kant persen. Voor het overbrengen kunnen verschillende soorten rotoren gebruikt worden. Tijdens het gebruik van de pomp komen de rotoren niet tegen elkaar aan, dit verminderd beschadigingen aan de pomp en heeft in sommige gevallen een groot voordeel.</w:t>
      </w:r>
    </w:p>
    <w:p w:rsidR="00E960FB" w:rsidP="00585A6B" w:rsidRDefault="00E960FB" w14:paraId="3923FAEF" w14:textId="77777777">
      <w:pPr>
        <w:pStyle w:val="NoSpacing"/>
      </w:pPr>
    </w:p>
    <w:p w:rsidR="00585A6B" w:rsidP="00333943" w:rsidRDefault="1F58E133" w14:paraId="435F04CA" w14:textId="56465932">
      <w:r>
        <w:t>Toepassing</w:t>
      </w:r>
      <w:r w:rsidR="00333943">
        <w:br/>
      </w:r>
      <w:r>
        <w:t>De pomp wordt voornamelijk in de voedingsmiddelenindustrie gebruikt, aangezien de pomp vloeistoffen met vaste bestanddelen (die niet beschadigd mogen worden) kan overbrengen. Ook is de pomp zeer eenvoudig te reinigen door de simpele bouw.</w:t>
      </w:r>
    </w:p>
    <w:p w:rsidR="00585A6B" w:rsidP="00585A6B" w:rsidRDefault="00585A6B" w14:paraId="2F47874F" w14:textId="41D60916">
      <w:pPr>
        <w:pStyle w:val="Hoofdtekst"/>
      </w:pPr>
    </w:p>
    <w:p w:rsidR="00E960FB" w:rsidRDefault="00E960FB" w14:paraId="0D3937F0" w14:textId="77777777">
      <w:pPr>
        <w:rPr>
          <w:rFonts w:ascii="Helvetica" w:hAnsi="Helvetica" w:eastAsia="Arial Unicode MS" w:cs="Arial Unicode MS"/>
          <w:b/>
          <w:bCs/>
          <w:color w:val="000000"/>
          <w:sz w:val="26"/>
          <w:szCs w:val="26"/>
          <w:bdr w:val="nil"/>
          <w:lang w:eastAsia="nl-NL"/>
        </w:rPr>
      </w:pPr>
      <w:r>
        <w:br w:type="page"/>
      </w:r>
    </w:p>
    <w:p w:rsidR="00585A6B" w:rsidP="00E960FB" w:rsidRDefault="00585A6B" w14:paraId="661EB7F1" w14:textId="5259BD88">
      <w:pPr>
        <w:pStyle w:val="Heading2"/>
      </w:pPr>
      <w:bookmarkStart w:name="_Toc445463930" w:id="11"/>
      <w:r>
        <w:lastRenderedPageBreak/>
        <w:t>Centrifugaalpomp</w:t>
      </w:r>
      <w:bookmarkEnd w:id="11"/>
      <w:r>
        <w:t xml:space="preserve"> </w:t>
      </w:r>
    </w:p>
    <w:p w:rsidR="00585A6B" w:rsidP="00585A6B" w:rsidRDefault="1F58E133" w14:paraId="43837503" w14:textId="3825D492">
      <w:pPr>
        <w:pStyle w:val="NoSpacing"/>
      </w:pPr>
      <w:r>
        <w:t>Werking</w:t>
      </w:r>
    </w:p>
    <w:p w:rsidR="00E960FB" w:rsidP="00333943" w:rsidRDefault="00333943" w14:paraId="6723AB6E" w14:textId="2FE3E4F3">
      <w:r>
        <w:rPr>
          <w:noProof/>
          <w:lang w:eastAsia="nl-NL"/>
        </w:rPr>
        <mc:AlternateContent>
          <mc:Choice Requires="wpg">
            <w:drawing>
              <wp:anchor distT="152400" distB="152400" distL="152400" distR="152400" simplePos="0" relativeHeight="251662336" behindDoc="0" locked="0" layoutInCell="1" allowOverlap="1" wp14:anchorId="7439FA16" wp14:editId="757E21F2">
                <wp:simplePos x="0" y="0"/>
                <wp:positionH relativeFrom="page">
                  <wp:posOffset>5678805</wp:posOffset>
                </wp:positionH>
                <wp:positionV relativeFrom="paragraph">
                  <wp:posOffset>60960</wp:posOffset>
                </wp:positionV>
                <wp:extent cx="2093595" cy="209042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2093595" cy="2090420"/>
                          <a:chOff x="0" y="0"/>
                          <a:chExt cx="2093952" cy="2090856"/>
                        </a:xfrm>
                      </wpg:grpSpPr>
                      <pic:pic xmlns:pic="http://schemas.openxmlformats.org/drawingml/2006/picture">
                        <pic:nvPicPr>
                          <pic:cNvPr id="1073741831" name="onbekend.pn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a:xfrm>
                            <a:off x="159676" y="0"/>
                            <a:ext cx="1800001" cy="1823184"/>
                          </a:xfrm>
                          <a:prstGeom prst="rect">
                            <a:avLst/>
                          </a:prstGeom>
                          <a:ln w="12700" cap="flat">
                            <a:noFill/>
                            <a:miter lim="400000"/>
                          </a:ln>
                          <a:effectLst/>
                        </pic:spPr>
                      </pic:pic>
                      <wps:wsp>
                        <wps:cNvPr id="1073741832" name="Shape 1073741832"/>
                        <wps:cNvSpPr/>
                        <wps:spPr>
                          <a:xfrm>
                            <a:off x="0" y="1823243"/>
                            <a:ext cx="2093953" cy="267614"/>
                          </a:xfrm>
                          <a:prstGeom prst="rect">
                            <a:avLst/>
                          </a:prstGeom>
                          <a:noFill/>
                          <a:ln w="12700" cap="flat">
                            <a:noFill/>
                            <a:miter lim="400000"/>
                          </a:ln>
                          <a:effectLst/>
                        </wps:spPr>
                        <wps:txbx>
                          <w:txbxContent>
                            <w:p w:rsidR="00333943" w:rsidP="00585A6B" w:rsidRDefault="00333943" w14:paraId="7F2466EF" w14:textId="77777777">
                              <w:pPr>
                                <w:pStyle w:val="Hoofdtekst"/>
                                <w:jc w:val="center"/>
                              </w:pPr>
                              <w:r>
                                <w:rPr>
                                  <w:sz w:val="18"/>
                                  <w:szCs w:val="18"/>
                                </w:rPr>
                                <w:t xml:space="preserve">Bron: </w:t>
                              </w:r>
                              <w:proofErr w:type="spellStart"/>
                              <w:r>
                                <w:rPr>
                                  <w:sz w:val="18"/>
                                  <w:szCs w:val="18"/>
                                </w:rPr>
                                <w:t>Technogids</w:t>
                              </w:r>
                              <w:proofErr w:type="spellEnd"/>
                              <w:r>
                                <w:rPr>
                                  <w:sz w:val="18"/>
                                  <w:szCs w:val="18"/>
                                </w:rPr>
                                <w:t xml:space="preserve">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27A25D18">
              <v:group id="_x0000_s1032" style="position:absolute;margin-left:447.15pt;margin-top:4.8pt;width:164.85pt;height:164.6pt;z-index:251662336;mso-wrap-distance-left:12pt;mso-wrap-distance-top:12pt;mso-wrap-distance-right:12pt;mso-wrap-distance-bottom:12pt;mso-position-horizontal-relative:page" coordsize="2093952,2090856" wrapcoords="0 0 21600 0 21600 21600 0 21600 0 0" w14:anchorId="7439FA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">
                <v:shape id="onbekend.png" style="position:absolute;left:159676;width:1800001;height:1823184;visibility:visible;mso-wrap-style:square" o:spid="_x0000_s1033"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F&#10;vH3HAAAA4wAAAA8AAABkcnMvZG93bnJldi54bWxET81Kw0AQvgu+wzKCN7tJo7ak3RYVBa9GBY/T&#10;3WkSzM6G7KRN+/SuIHic73/W28l36kBDbAMbyGcZKGIbXMu1gY/3l5slqCjIDrvAZOBEEbaby4s1&#10;li4c+Y0OldQqhXAs0UAj0pdaR9uQxzgLPXHi9mHwKOkcau0GPKZw3+l5lt1rjy2nhgZ7emrIflej&#10;NyD7YMf58925+LTnLwnu9DjuKmOur6aHFSihSf7Ff+5Xl+Zni2Jxmy+LHH5/SgDozQ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kFvH3HAAAA4wAAAA8AAAAAAAAAAAAAAAAA&#10;nAIAAGRycy9kb3ducmV2LnhtbFBLBQYAAAAABAAEAPcAAACQAwAAAAA=&#10;">
                  <v:stroke miterlimit="4"/>
                  <v:imagedata o:title="" r:id="rId17"/>
                  <v:path arrowok="t"/>
                </v:shape>
                <v:rect id="Shape_x0020_1073741832" style="position:absolute;top:1823243;width:2093953;height:267614;visibility:visible;mso-wrap-style:square;v-text-anchor:top" o:spid="_x0000_s1034"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7x6xwAA&#10;AOMAAAAPAAAAZHJzL2Rvd25yZXYueG1sRE/bisIwEH0X9h/CCPsia+qtSjXKUhV89fIBQzPbVptJ&#10;t4la/XqzsODjnPssVq2pxI0aV1pWMOhHIIgzq0vOFZyO268ZCOeRNVaWScGDHKyWH50FJtreeU+3&#10;g89FCGGXoILC+zqR0mUFGXR9WxMH7sc2Bn04m1zqBu8h3FRyGEWxNFhyaCiwprSg7HK4GgW77Hpe&#10;Pye/Y457z/iySbeTc1op9dltv+cgPLX+Lf5373SYH01H0/FgNhrC308BALl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e8escAAADjAAAADwAAAAAAAAAAAAAAAACXAgAAZHJz&#10;L2Rvd25yZXYueG1sUEsFBgAAAAAEAAQA9QAAAIsDAAAAAA==&#10;">
                  <v:stroke miterlimit="4"/>
                  <v:textbox inset="4pt,4pt,4pt,4pt">
                    <w:txbxContent>
                      <w:p w:rsidR="00333943" w:rsidP="00585A6B" w:rsidRDefault="00333943" w14:paraId="44512548" w14:textId="77777777">
                        <w:pPr>
                          <w:pStyle w:val="Hoofdtekst"/>
                          <w:jc w:val="center"/>
                        </w:pPr>
                        <w:r>
                          <w:rPr>
                            <w:sz w:val="18"/>
                            <w:szCs w:val="18"/>
                          </w:rPr>
                          <w:t>Bron: Technogids Pompen, R. Boland</w:t>
                        </w:r>
                      </w:p>
                    </w:txbxContent>
                  </v:textbox>
                </v:rect>
                <w10:wrap type="through" anchorx="page"/>
              </v:group>
            </w:pict>
          </mc:Fallback>
        </mc:AlternateContent>
      </w:r>
      <w:r w:rsidR="03CD7F8B">
        <w:t>De pomp werkt doormiddel van over- en onderdruk. Een snel roterende waaier geeft een draaiende beweging aan de vloeistof, ofwel centrifugaal kracht, hierdoor stroomt de vloeistof de pomp uit. Door het uitstromen van de vloeistof ontstaat er een onderdruk bij de ingang van de pomp, op deze manier stroomt er nieuwe vloeistof de pomp in en wordt het proces zonder onderbreken herhaald.</w:t>
      </w:r>
    </w:p>
    <w:p w:rsidR="00585A6B" w:rsidP="00333943" w:rsidRDefault="1F58E133" w14:paraId="44F78EA6" w14:textId="40CDBD4C">
      <w:r>
        <w:t>Toepassing</w:t>
      </w:r>
      <w:r w:rsidR="00333943">
        <w:br/>
      </w:r>
      <w:r>
        <w:t>De pomp wordt voornamelijk in de chemicaliën industrie, hierbij denkende aan het pompen van zuren, logen en agressieve en gevaarlijke vloeistoffen.</w:t>
      </w:r>
    </w:p>
    <w:p w:rsidR="00585A6B" w:rsidP="00585A6B" w:rsidRDefault="00585A6B" w14:paraId="68286040" w14:textId="61E365E4">
      <w:pPr>
        <w:pStyle w:val="Hoofdtekst"/>
      </w:pPr>
    </w:p>
    <w:p w:rsidR="00585A6B" w:rsidP="00E960FB" w:rsidRDefault="00585A6B" w14:paraId="7001714E" w14:textId="447169E0">
      <w:pPr>
        <w:pStyle w:val="Heading2"/>
      </w:pPr>
      <w:bookmarkStart w:name="_Toc445463931" w:id="12"/>
      <w:r>
        <w:t>Zuigerpomp</w:t>
      </w:r>
      <w:bookmarkEnd w:id="12"/>
    </w:p>
    <w:p w:rsidR="00E960FB" w:rsidP="00333943" w:rsidRDefault="00A02FCB" w14:paraId="24B6BBE7" w14:textId="4471F663">
      <w:r>
        <w:rPr>
          <w:noProof/>
          <w:lang w:eastAsia="nl-NL"/>
        </w:rPr>
        <mc:AlternateContent>
          <mc:Choice Requires="wpg">
            <w:drawing>
              <wp:anchor distT="152400" distB="152400" distL="152400" distR="152400" simplePos="0" relativeHeight="251663360" behindDoc="0" locked="0" layoutInCell="1" allowOverlap="1" wp14:anchorId="7176094A" wp14:editId="43D47D65">
                <wp:simplePos x="0" y="0"/>
                <wp:positionH relativeFrom="page">
                  <wp:align>right</wp:align>
                </wp:positionH>
                <wp:positionV relativeFrom="paragraph">
                  <wp:posOffset>7620</wp:posOffset>
                </wp:positionV>
                <wp:extent cx="2093595" cy="156083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2093595" cy="1560830"/>
                          <a:chOff x="0" y="0"/>
                          <a:chExt cx="2093952" cy="1561027"/>
                        </a:xfrm>
                      </wpg:grpSpPr>
                      <pic:pic xmlns:pic="http://schemas.openxmlformats.org/drawingml/2006/picture">
                        <pic:nvPicPr>
                          <pic:cNvPr id="1073741834" name="onbekend.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147062" y="0"/>
                            <a:ext cx="1800001" cy="1293411"/>
                          </a:xfrm>
                          <a:prstGeom prst="rect">
                            <a:avLst/>
                          </a:prstGeom>
                          <a:ln w="12700" cap="flat">
                            <a:noFill/>
                            <a:miter lim="400000"/>
                          </a:ln>
                          <a:effectLst/>
                        </pic:spPr>
                      </pic:pic>
                      <wps:wsp>
                        <wps:cNvPr id="1073741835" name="Shape 1073741835"/>
                        <wps:cNvSpPr/>
                        <wps:spPr>
                          <a:xfrm>
                            <a:off x="0" y="1293415"/>
                            <a:ext cx="2093953" cy="267613"/>
                          </a:xfrm>
                          <a:prstGeom prst="rect">
                            <a:avLst/>
                          </a:prstGeom>
                          <a:noFill/>
                          <a:ln w="12700" cap="flat">
                            <a:noFill/>
                            <a:miter lim="400000"/>
                          </a:ln>
                          <a:effectLst/>
                        </wps:spPr>
                        <wps:txbx>
                          <w:txbxContent>
                            <w:p w:rsidR="00333943" w:rsidP="00585A6B" w:rsidRDefault="00333943" w14:paraId="048D0581" w14:textId="77777777">
                              <w:pPr>
                                <w:pStyle w:val="Hoofdtekst"/>
                                <w:jc w:val="center"/>
                              </w:pPr>
                              <w:r>
                                <w:rPr>
                                  <w:sz w:val="18"/>
                                  <w:szCs w:val="18"/>
                                </w:rPr>
                                <w:t xml:space="preserve">Bron: </w:t>
                              </w:r>
                              <w:proofErr w:type="spellStart"/>
                              <w:r>
                                <w:rPr>
                                  <w:sz w:val="18"/>
                                  <w:szCs w:val="18"/>
                                </w:rPr>
                                <w:t>Technogids</w:t>
                              </w:r>
                              <w:proofErr w:type="spellEnd"/>
                              <w:r>
                                <w:rPr>
                                  <w:sz w:val="18"/>
                                  <w:szCs w:val="18"/>
                                </w:rPr>
                                <w:t xml:space="preserve">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2C2A3924">
              <v:group id="_x0000_s1035" style="position:absolute;margin-left:113.65pt;margin-top:.6pt;width:164.85pt;height:122.9pt;z-index:251663360;mso-wrap-distance-left:12pt;mso-wrap-distance-top:12pt;mso-wrap-distance-right:12pt;mso-wrap-distance-bottom:12pt;mso-position-horizontal:right;mso-position-horizontal-relative:page" coordsize="2093952,1561027" wrapcoords="0 0 21600 0 21600 21600 0 21600 0 0" w14:anchorId="7176094A"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">
                <v:shape id="onbekend.jpg" style="position:absolute;left:147062;width:1800001;height:1293411;visibility:visible;mso-wrap-style:square" o:spid="_x0000_s1036"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I&#10;sCfLAAAA4wAAAA8AAABkcnMvZG93bnJldi54bWxEj0FrAjEQhe+F/ocwhd5qom6rbI0ihUKRXtQe&#10;9jhsppvVzWRJUt36602h4HHmvXnfm8VqcJ04UYitZw3jkQJBXHvTcqPha//+NAcRE7LBzjNp+KUI&#10;q+X93QJL48+8pdMuNSKHcCxRg02pL6WMtSWHceR74qx9++Aw5TE00gQ853DXyYlSL9Jhy5lgsac3&#10;S/Vx9+My12wO6vNSVLXdPl8qFarkmkrrx4dh/Qoi0ZBu5v/rD5Prq9l0Vozn0wL+fsoLkMsr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QyLAnywAAAOMAAAAPAAAAAAAAAAAA&#10;AAAAAJwCAABkcnMvZG93bnJldi54bWxQSwUGAAAAAAQABAD3AAAAlAMAAAAA&#10;">
                  <v:stroke miterlimit="4"/>
                  <v:imagedata o:title="" r:id="rId19"/>
                  <v:path arrowok="t"/>
                </v:shape>
                <v:rect id="Shape_x0020_1073741835" style="position:absolute;top:1293415;width:2093953;height:267613;visibility:visible;mso-wrap-style:square;v-text-anchor:top" o:spid="_x0000_s1037"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iQOyAAA&#10;AOMAAAAPAAAAZHJzL2Rvd25yZXYueG1sRE/NasJAEL4LfYdlCl6k2fiTKNFVSlrBa20fYMiOSTQ7&#10;m2bXmPr03ULB43z/s9kNphE9da62rGAaxSCIC6trLhV8fe5fViCcR9bYWCYFP+Rgt30abTDT9sYf&#10;1B99KUIIuwwVVN63mZSuqMigi2xLHLiT7Qz6cHal1B3eQrhp5CyOU2mw5tBQYUt5RcXleDUKDsX1&#10;/HZPvhecTu7p5T3fJ+e8UWr8PLyuQXga/EP87z7oMD9ezpeL6WqewN9PAQC5/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ZOJA7IAAAA4wAAAA8AAAAAAAAAAAAAAAAAlwIAAGRy&#10;cy9kb3ducmV2LnhtbFBLBQYAAAAABAAEAPUAAACMAwAAAAA=&#10;">
                  <v:stroke miterlimit="4"/>
                  <v:textbox inset="4pt,4pt,4pt,4pt">
                    <w:txbxContent>
                      <w:p w:rsidR="00333943" w:rsidP="00585A6B" w:rsidRDefault="00333943" w14:paraId="1D7B9CF3" w14:textId="77777777">
                        <w:pPr>
                          <w:pStyle w:val="Hoofdtekst"/>
                          <w:jc w:val="center"/>
                        </w:pPr>
                        <w:r>
                          <w:rPr>
                            <w:sz w:val="18"/>
                            <w:szCs w:val="18"/>
                          </w:rPr>
                          <w:t>Bron: Technogids Pompen, R. Boland</w:t>
                        </w:r>
                      </w:p>
                    </w:txbxContent>
                  </v:textbox>
                </v:rect>
                <w10:wrap type="through" anchorx="page"/>
              </v:group>
            </w:pict>
          </mc:Fallback>
        </mc:AlternateContent>
      </w:r>
      <w:r w:rsidR="03CD7F8B">
        <w:t>Werking</w:t>
      </w:r>
      <w:r w:rsidR="00333943">
        <w:br/>
      </w:r>
      <w:r w:rsidR="1F58E133">
        <w:t xml:space="preserve">De pomp werkt doormiddel van een draaiende beweging van een motor die veroorzaakt wordt door bijvoorbeeld een krukas met een drijfstang die een omgezet wordt in een heen en weer gaande beweging van de zuiger. Bij een dubbelwerkende zuigerpomp spreken we over een pomp die vloeistof kan aanzuigen en wegpersen. Om ervoor te zorgen dat de vloeistof niet terug gepompt wordt, zijn kleppen noodzakelijk.  </w:t>
      </w:r>
    </w:p>
    <w:p w:rsidRPr="00333943" w:rsidR="00585A6B" w:rsidP="00333943" w:rsidRDefault="1F58E133" w14:paraId="3C2958FA" w14:textId="3DC18757">
      <w:r>
        <w:t>Toepassing</w:t>
      </w:r>
      <w:r w:rsidR="00333943">
        <w:br/>
      </w:r>
      <w:r>
        <w:t>De pomp wordt voornamelijk in het drooghouden van natte ruimten zoals kelders en bouwputten. Voornamelijk het verpompen van kleine capaciteiten bij middelgrote druk.</w:t>
      </w:r>
    </w:p>
    <w:p w:rsidR="00585A6B" w:rsidP="00585A6B" w:rsidRDefault="00585A6B" w14:paraId="1947430B" w14:textId="15A05354">
      <w:pPr>
        <w:pStyle w:val="Hoofdtekst"/>
      </w:pPr>
    </w:p>
    <w:p w:rsidR="00585A6B" w:rsidP="00E960FB" w:rsidRDefault="00585A6B" w14:paraId="5DE3B6C4" w14:textId="32826A56">
      <w:pPr>
        <w:pStyle w:val="Heading2"/>
      </w:pPr>
      <w:bookmarkStart w:name="_Toc445463932" w:id="13"/>
      <w:r>
        <w:t>Plunjerpomp</w:t>
      </w:r>
      <w:bookmarkEnd w:id="13"/>
    </w:p>
    <w:p w:rsidR="00585A6B" w:rsidP="00333943" w:rsidRDefault="00A02FCB" w14:paraId="5D452FB1" w14:textId="7A88C6CA">
      <w:r>
        <w:rPr>
          <w:noProof/>
          <w:sz w:val="28"/>
          <w:szCs w:val="28"/>
          <w:lang w:eastAsia="nl-NL"/>
        </w:rPr>
        <mc:AlternateContent>
          <mc:Choice Requires="wpg">
            <w:drawing>
              <wp:anchor distT="152400" distB="152400" distL="152400" distR="152400" simplePos="0" relativeHeight="251664384" behindDoc="0" locked="0" layoutInCell="1" allowOverlap="1" wp14:anchorId="75142630" wp14:editId="58D4D947">
                <wp:simplePos x="0" y="0"/>
                <wp:positionH relativeFrom="page">
                  <wp:align>right</wp:align>
                </wp:positionH>
                <wp:positionV relativeFrom="paragraph">
                  <wp:posOffset>3810</wp:posOffset>
                </wp:positionV>
                <wp:extent cx="2093595" cy="109093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2093595" cy="1090930"/>
                          <a:chOff x="0" y="0"/>
                          <a:chExt cx="2093952" cy="1091525"/>
                        </a:xfrm>
                      </wpg:grpSpPr>
                      <pic:pic xmlns:pic="http://schemas.openxmlformats.org/drawingml/2006/picture">
                        <pic:nvPicPr>
                          <pic:cNvPr id="1073741837" name="onbekend.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147061" y="0"/>
                            <a:ext cx="1800001" cy="823800"/>
                          </a:xfrm>
                          <a:prstGeom prst="rect">
                            <a:avLst/>
                          </a:prstGeom>
                          <a:ln w="12700" cap="flat">
                            <a:noFill/>
                            <a:miter lim="400000"/>
                          </a:ln>
                          <a:effectLst/>
                        </pic:spPr>
                      </pic:pic>
                      <wps:wsp>
                        <wps:cNvPr id="1073741838" name="Shape 1073741838"/>
                        <wps:cNvSpPr/>
                        <wps:spPr>
                          <a:xfrm>
                            <a:off x="0" y="823912"/>
                            <a:ext cx="2093953" cy="267614"/>
                          </a:xfrm>
                          <a:prstGeom prst="rect">
                            <a:avLst/>
                          </a:prstGeom>
                          <a:noFill/>
                          <a:ln w="12700" cap="flat">
                            <a:noFill/>
                            <a:miter lim="400000"/>
                          </a:ln>
                          <a:effectLst/>
                        </wps:spPr>
                        <wps:txbx>
                          <w:txbxContent>
                            <w:p w:rsidR="00333943" w:rsidP="00585A6B" w:rsidRDefault="00333943" w14:paraId="22C3BFDB" w14:textId="77777777">
                              <w:pPr>
                                <w:pStyle w:val="Hoofdtekst"/>
                                <w:jc w:val="center"/>
                              </w:pPr>
                              <w:r>
                                <w:rPr>
                                  <w:sz w:val="18"/>
                                  <w:szCs w:val="18"/>
                                </w:rPr>
                                <w:t xml:space="preserve">Bron: </w:t>
                              </w:r>
                              <w:proofErr w:type="spellStart"/>
                              <w:r>
                                <w:rPr>
                                  <w:sz w:val="18"/>
                                  <w:szCs w:val="18"/>
                                </w:rPr>
                                <w:t>Technogids</w:t>
                              </w:r>
                              <w:proofErr w:type="spellEnd"/>
                              <w:r>
                                <w:rPr>
                                  <w:sz w:val="18"/>
                                  <w:szCs w:val="18"/>
                                </w:rPr>
                                <w:t xml:space="preserve">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416D0063">
              <v:group id="_x0000_s1038" style="position:absolute;margin-left:113.65pt;margin-top:.3pt;width:164.85pt;height:85.9pt;z-index:251664384;mso-wrap-distance-left:12pt;mso-wrap-distance-top:12pt;mso-wrap-distance-right:12pt;mso-wrap-distance-bottom:12pt;mso-position-horizontal:right;mso-position-horizontal-relative:page" coordsize="2093952,1091525" wrapcoords="0 0 21600 0 21600 21600 0 21600 0 0" w14:anchorId="751426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">
                <v:shape id="onbekend.jpg" style="position:absolute;left:147061;width:1800001;height:823800;visibility:visible;mso-wrap-style:square" o:spid="_x0000_s1039"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I&#10;yRfIAAAA4wAAAA8AAABkcnMvZG93bnJldi54bWxET81qwkAQvhf6DssUepG6MZZGoqvY0EoPvTT6&#10;AEN2TILZ2ZhdNfHpXUHocb7/Wax604gzda62rGAyjkAQF1bXXCrYbb/fZiCcR9bYWCYFAzlYLZ+f&#10;Fphqe+E/Oue+FCGEXYoKKu/bVEpXVGTQjW1LHLi97Qz6cHal1B1eQrhpZBxFH9JgzaGhwpayiopD&#10;fjIKYjplXzoeDdfsd5MfP82Qb+2g1OtLv56D8NT7f/HD/aPD/CiZJu+T2TSB+08BALm8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pyMkXyAAAAOMAAAAPAAAAAAAAAAAAAAAA&#10;AJwCAABkcnMvZG93bnJldi54bWxQSwUGAAAAAAQABAD3AAAAkQMAAAAA&#10;">
                  <v:stroke miterlimit="4"/>
                  <v:imagedata o:title="" r:id="rId21"/>
                  <v:path arrowok="t"/>
                </v:shape>
                <v:rect id="Shape_x0020_1073741838" style="position:absolute;top:823912;width:2093953;height:267614;visibility:visible;mso-wrap-style:square;v-text-anchor:top" o:spid="_x0000_s1040"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4uQywAA&#10;AOMAAAAPAAAAZHJzL2Rvd25yZXYueG1sRI/BbsJADETvSPzDypV6QbChQEApC6rSInEt7QdYWZME&#10;st6QXSDl6+tDpR7tGc88r7e9a9SNulB7NjCdJKCIC29rLg18f+3GK1AhIltsPJOBHwqw3QwHa8ys&#10;v/Mn3Q6xVBLCIUMDVYxtpnUoKnIYJr4lFu3oO4dRxq7UtsO7hLtGvyRJqh3WLA0VtpRXVJwPV2dg&#10;X1xP74/FZc7p6JGeP/Ld4pQ3xjw/9W+voCL18d/8d723gp8sZ8v5dDUTaPlJFqA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hPi5DLAAAA4wAAAA8AAAAAAAAAAAAAAAAAlwIA&#10;AGRycy9kb3ducmV2LnhtbFBLBQYAAAAABAAEAPUAAACPAwAAAAA=&#10;">
                  <v:stroke miterlimit="4"/>
                  <v:textbox inset="4pt,4pt,4pt,4pt">
                    <w:txbxContent>
                      <w:p w:rsidR="00333943" w:rsidP="00585A6B" w:rsidRDefault="00333943" w14:paraId="02EFC2E6" w14:textId="77777777">
                        <w:pPr>
                          <w:pStyle w:val="Hoofdtekst"/>
                          <w:jc w:val="center"/>
                        </w:pPr>
                        <w:r>
                          <w:rPr>
                            <w:sz w:val="18"/>
                            <w:szCs w:val="18"/>
                          </w:rPr>
                          <w:t>Bron: Technogids Pompen, R. Boland</w:t>
                        </w:r>
                      </w:p>
                    </w:txbxContent>
                  </v:textbox>
                </v:rect>
                <w10:wrap type="through" anchorx="page"/>
              </v:group>
            </w:pict>
          </mc:Fallback>
        </mc:AlternateContent>
      </w:r>
      <w:r w:rsidR="03CD7F8B">
        <w:t>Werking</w:t>
      </w:r>
      <w:r w:rsidR="00333943">
        <w:br/>
      </w:r>
      <w:r w:rsidR="1F58E133">
        <w:t>De pomp werkt volgens de werking van de zuigerpomp. Door het heen en weer bewegen van een zuiger wordt de vloeistof aan en afgevoerd, echter is de zuigerdiameter gelijk aan de zuigerstangdiameter.</w:t>
      </w:r>
    </w:p>
    <w:p w:rsidR="002C7370" w:rsidP="00333943" w:rsidRDefault="1F58E133" w14:paraId="6851F375" w14:textId="63CAE071">
      <w:r>
        <w:t>Toepassing</w:t>
      </w:r>
      <w:r w:rsidR="00333943">
        <w:br/>
      </w:r>
      <w:r>
        <w:t>De pomp wordt voor hetzelfde gebruik als de zuigerpomp, alleen hierbij wordt er gebruik gemaakt van een hogere druk. Het pompen over bijvoorbeeld grotere afstanden is daardoor mogelijk.</w:t>
      </w:r>
    </w:p>
    <w:p w:rsidR="002C7370" w:rsidP="002C7370" w:rsidRDefault="002C7370" w14:paraId="1B97FFB1" w14:textId="5B523639">
      <w:pPr>
        <w:pStyle w:val="NoSpacing"/>
      </w:pPr>
    </w:p>
    <w:p w:rsidR="00585A6B" w:rsidP="00E960FB" w:rsidRDefault="00585A6B" w14:paraId="541DA109" w14:textId="034B42BA">
      <w:pPr>
        <w:pStyle w:val="Heading2"/>
      </w:pPr>
      <w:bookmarkStart w:name="_Toc445463933" w:id="14"/>
      <w:r>
        <w:lastRenderedPageBreak/>
        <w:t>Schottenpomp</w:t>
      </w:r>
      <w:bookmarkEnd w:id="14"/>
    </w:p>
    <w:p w:rsidR="00585A6B" w:rsidP="00333943" w:rsidRDefault="00A02FCB" w14:paraId="16B21F6A" w14:textId="243A8EE8">
      <w:r>
        <w:rPr>
          <w:noProof/>
          <w:lang w:eastAsia="nl-NL"/>
        </w:rPr>
        <mc:AlternateContent>
          <mc:Choice Requires="wpg">
            <w:drawing>
              <wp:anchor distT="152400" distB="152400" distL="152400" distR="152400" simplePos="0" relativeHeight="251665408" behindDoc="0" locked="0" layoutInCell="1" allowOverlap="1" wp14:anchorId="167EB577" wp14:editId="7B930C72">
                <wp:simplePos x="0" y="0"/>
                <wp:positionH relativeFrom="page">
                  <wp:align>right</wp:align>
                </wp:positionH>
                <wp:positionV relativeFrom="paragraph">
                  <wp:posOffset>6350</wp:posOffset>
                </wp:positionV>
                <wp:extent cx="2093595" cy="1512570"/>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2093595" cy="1512570"/>
                          <a:chOff x="0" y="0"/>
                          <a:chExt cx="2093952" cy="1513006"/>
                        </a:xfrm>
                      </wpg:grpSpPr>
                      <pic:pic xmlns:pic="http://schemas.openxmlformats.org/drawingml/2006/picture">
                        <pic:nvPicPr>
                          <pic:cNvPr id="1073741840" name="onbekend.pn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a:xfrm>
                            <a:off x="147061" y="0"/>
                            <a:ext cx="1800001" cy="1245344"/>
                          </a:xfrm>
                          <a:prstGeom prst="rect">
                            <a:avLst/>
                          </a:prstGeom>
                          <a:ln w="12700" cap="flat">
                            <a:noFill/>
                            <a:miter lim="400000"/>
                          </a:ln>
                          <a:effectLst/>
                        </pic:spPr>
                      </pic:pic>
                      <wps:wsp>
                        <wps:cNvPr id="1073741841" name="Shape 1073741841"/>
                        <wps:cNvSpPr/>
                        <wps:spPr>
                          <a:xfrm>
                            <a:off x="0" y="1245393"/>
                            <a:ext cx="2093953" cy="267614"/>
                          </a:xfrm>
                          <a:prstGeom prst="rect">
                            <a:avLst/>
                          </a:prstGeom>
                          <a:noFill/>
                          <a:ln w="12700" cap="flat">
                            <a:noFill/>
                            <a:miter lim="400000"/>
                          </a:ln>
                          <a:effectLst/>
                        </wps:spPr>
                        <wps:txbx>
                          <w:txbxContent>
                            <w:p w:rsidR="00333943" w:rsidP="00585A6B" w:rsidRDefault="00333943" w14:paraId="0F063C0E" w14:textId="77777777">
                              <w:pPr>
                                <w:pStyle w:val="Hoofdtekst"/>
                                <w:jc w:val="center"/>
                              </w:pPr>
                              <w:r>
                                <w:rPr>
                                  <w:sz w:val="18"/>
                                  <w:szCs w:val="18"/>
                                </w:rPr>
                                <w:t xml:space="preserve">Bron: </w:t>
                              </w:r>
                              <w:proofErr w:type="spellStart"/>
                              <w:r>
                                <w:rPr>
                                  <w:sz w:val="18"/>
                                  <w:szCs w:val="18"/>
                                </w:rPr>
                                <w:t>Technogids</w:t>
                              </w:r>
                              <w:proofErr w:type="spellEnd"/>
                              <w:r>
                                <w:rPr>
                                  <w:sz w:val="18"/>
                                  <w:szCs w:val="18"/>
                                </w:rPr>
                                <w:t xml:space="preserve"> Pompen, R. </w:t>
                              </w:r>
                              <w:proofErr w:type="spellStart"/>
                              <w:r>
                                <w:rPr>
                                  <w:sz w:val="18"/>
                                  <w:szCs w:val="18"/>
                                </w:rPr>
                                <w:t>Boland</w:t>
                              </w:r>
                              <w:proofErr w:type="spellEnd"/>
                            </w:p>
                          </w:txbxContent>
                        </wps:txbx>
                        <wps:bodyPr wrap="square" lIns="50800" tIns="50800" rIns="50800" bIns="50800" numCol="1" anchor="t">
                          <a:noAutofit/>
                        </wps:bodyPr>
                      </wps:wsp>
                    </wpg:wgp>
                  </a:graphicData>
                </a:graphic>
              </wp:anchor>
            </w:drawing>
          </mc:Choice>
          <mc:Fallback xmlns:mv="urn:schemas-microsoft-com:mac:vml" xmlns:mo="http://schemas.microsoft.com/office/mac/office/2008/main">
            <w:pict w14:anchorId="43CBB384">
              <v:group id="_x0000_s1041" style="position:absolute;margin-left:113.65pt;margin-top:.5pt;width:164.85pt;height:119.1pt;z-index:251665408;mso-wrap-distance-left:12pt;mso-wrap-distance-top:12pt;mso-wrap-distance-right:12pt;mso-wrap-distance-bottom:12pt;mso-position-horizontal:right;mso-position-horizontal-relative:page" coordsize="2093952,1513006" wrapcoords="0 0 21600 0 21600 21600 0 21600 0 0" w14:anchorId="167EB5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">
                <v:shape id="onbekend.png" style="position:absolute;left:147061;width:1800001;height:1245344;visibility:visible;mso-wrap-style:square" o:spid="_x0000_s1042"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l&#10;E/XLAAAA4wAAAA8AAABkcnMvZG93bnJldi54bWxEj0FPwzAMhe9I+w+RJ3FjacfEqrJsmqZNQnBa&#10;YcDRakxb0ThVE7bw7/EBaUfbz++9b7VJrldnGkPn2UA+y0AR19523Bh4ez3cFaBCRLbYeyYDvxRg&#10;s57crLC0/sJHOlexUWLCoUQDbYxDqXWoW3IYZn4gltuXHx1GGcdG2xEvYu56Pc+yB+2wY0locaBd&#10;S/V39eMMnOxLKqrd/phO2+LjE92c8+d3Y26nafsIKlKKV/H/95OV+tnyfrnIi4VQCJMsQK//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C45RP1ywAAAOMAAAAPAAAAAAAAAAAA&#10;AAAAAJwCAABkcnMvZG93bnJldi54bWxQSwUGAAAAAAQABAD3AAAAlAMAAAAA&#10;">
                  <v:stroke miterlimit="4"/>
                  <v:imagedata o:title="" r:id="rId23"/>
                  <v:path arrowok="t"/>
                </v:shape>
                <v:rect id="Shape_x0020_1073741841" style="position:absolute;top:1245393;width:2093953;height:267614;visibility:visible;mso-wrap-style:square;v-text-anchor:top" o:spid="_x0000_s1043" filled="f"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1FwxwAA&#10;AOMAAAAPAAAAZHJzL2Rvd25yZXYueG1sRE/NasJAEL4X+g7LCL0U3aTGKNFVSqrgtbYPMGTHJJqd&#10;TbOrRp/eFYQe5/ufxao3jThT52rLCuJRBIK4sLrmUsHvz2Y4A+E8ssbGMim4koPV8vVlgZm2F/6m&#10;886XIoSwy1BB5X2bSemKigy6kW2JA7e3nUEfzq6UusNLCDeN/IiiVBqsOTRU2FJeUXHcnYyCbXE6&#10;fN0mfwmn77f0uM43k0PeKPU26D/nIDz1/l/8dG91mB9Nx9MkniUxPH4KAMjl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NRcMcAAADjAAAADwAAAAAAAAAAAAAAAACXAgAAZHJz&#10;L2Rvd25yZXYueG1sUEsFBgAAAAAEAAQA9QAAAIsDAAAAAA==&#10;">
                  <v:stroke miterlimit="4"/>
                  <v:textbox inset="4pt,4pt,4pt,4pt">
                    <w:txbxContent>
                      <w:p w:rsidR="00333943" w:rsidP="00585A6B" w:rsidRDefault="00333943" w14:paraId="696BF410" w14:textId="77777777">
                        <w:pPr>
                          <w:pStyle w:val="Hoofdtekst"/>
                          <w:jc w:val="center"/>
                        </w:pPr>
                        <w:r>
                          <w:rPr>
                            <w:sz w:val="18"/>
                            <w:szCs w:val="18"/>
                          </w:rPr>
                          <w:t>Bron: Technogids Pompen, R. Boland</w:t>
                        </w:r>
                      </w:p>
                    </w:txbxContent>
                  </v:textbox>
                </v:rect>
                <w10:wrap type="through" anchorx="page"/>
              </v:group>
            </w:pict>
          </mc:Fallback>
        </mc:AlternateContent>
      </w:r>
      <w:r w:rsidR="03CD7F8B">
        <w:t>Werking</w:t>
      </w:r>
      <w:r w:rsidR="00333943">
        <w:br/>
      </w:r>
      <w:r w:rsidR="1F58E133">
        <w:t>De pomp werkt doormiddel van rotor die excentrisch in het pomphuis geplaatst is. De rotor bevat meerdere schotten, die tijdens het draaien van de rotor in en uit schuiven en de wand van het pomphuis volgen. In de ruimte tussen de schotten wordt de vloeistof tijdens het draaien meegevoerd.</w:t>
      </w:r>
    </w:p>
    <w:p w:rsidR="00585A6B" w:rsidP="00333943" w:rsidRDefault="1F58E133" w14:paraId="26870C30" w14:textId="0E7D555B">
      <w:r>
        <w:t>Toepassing</w:t>
      </w:r>
      <w:r w:rsidR="00333943">
        <w:br/>
      </w:r>
      <w:r>
        <w:t>De pomp kan toegepast worden voor vloeistoffen, maar ook om lucht en gassen te pompen. Hierdoor kan er een hoog vacuüm gecreëerd worden. De pomp is daarom geschikt voor veel toepassingen.</w:t>
      </w:r>
    </w:p>
    <w:p w:rsidR="00B93952" w:rsidP="00585A6B" w:rsidRDefault="00B93952" w14:paraId="25512187" w14:textId="37B5580F">
      <w:pPr>
        <w:pStyle w:val="NoSpacing"/>
        <w:rPr>
          <w:rFonts w:asciiTheme="majorHAnsi" w:hAnsiTheme="majorHAnsi" w:eastAsiaTheme="majorEastAsia" w:cstheme="majorBidi"/>
          <w:color w:val="2E74B5" w:themeColor="accent1" w:themeShade="BF"/>
          <w:sz w:val="32"/>
          <w:szCs w:val="32"/>
        </w:rPr>
      </w:pPr>
    </w:p>
    <w:p w:rsidR="00585A6B" w:rsidRDefault="00585A6B" w14:paraId="2891176E" w14:textId="77777777">
      <w:pPr>
        <w:rPr>
          <w:rFonts w:asciiTheme="majorHAnsi" w:hAnsiTheme="majorHAnsi" w:eastAsiaTheme="majorEastAsia" w:cstheme="majorBidi"/>
          <w:color w:val="2E74B5" w:themeColor="accent1" w:themeShade="BF"/>
          <w:sz w:val="32"/>
          <w:szCs w:val="32"/>
        </w:rPr>
      </w:pPr>
      <w:r>
        <w:br w:type="page"/>
      </w:r>
    </w:p>
    <w:p w:rsidR="00B93952" w:rsidP="00480EE0" w:rsidRDefault="00B93952" w14:paraId="3F039380" w14:textId="7E44983B">
      <w:pPr>
        <w:pStyle w:val="Heading1"/>
      </w:pPr>
      <w:bookmarkStart w:name="_Toc445463934" w:id="15"/>
      <w:r>
        <w:lastRenderedPageBreak/>
        <w:t>6. Pomp-eigenschappen</w:t>
      </w:r>
      <w:bookmarkEnd w:id="15"/>
    </w:p>
    <w:p w:rsidR="00E960FB" w:rsidP="008D27D5" w:rsidRDefault="00E960FB" w14:paraId="28887053" w14:textId="77777777">
      <w:pPr>
        <w:pStyle w:val="NoSpacing"/>
      </w:pPr>
    </w:p>
    <w:p w:rsidRPr="00333943" w:rsidR="008D27D5" w:rsidP="00333943" w:rsidRDefault="1F58E133" w14:paraId="6E89261B" w14:textId="794035A8">
      <w:r>
        <w:t xml:space="preserve">Er zijn natuurlijk veel uitvoeringvormen van pompen zoals hierboven getoond. Deze pompen hebben soms dezelfde eigenschappen. Om te voorkomen dat dingen dubbel benoemd worden zullen de pompen gegroepeerd worden op juiste eigenschappen. Zo zijn er pompen die werken met hoge drukken, hoge toerentallen, grote diameter en/of dunne vloeistoffen. </w:t>
      </w:r>
    </w:p>
    <w:p w:rsidRPr="008D27D5" w:rsidR="008D27D5" w:rsidP="00E960FB" w:rsidRDefault="1F58E133" w14:paraId="11DA5838" w14:textId="51C07A2D">
      <w:pPr>
        <w:pStyle w:val="Heading2"/>
      </w:pPr>
      <w:bookmarkStart w:name="_Toc445463935" w:id="16"/>
      <w:r w:rsidRPr="1F58E133">
        <w:t>E</w:t>
      </w:r>
      <w:r w:rsidR="00E960FB">
        <w:t>igenschap 1: Werken met drukken</w:t>
      </w:r>
      <w:bookmarkEnd w:id="16"/>
    </w:p>
    <w:p w:rsidR="008D27D5" w:rsidP="00333943" w:rsidRDefault="1F58E133" w14:paraId="287082AE" w14:textId="2F5777AD">
      <w:r>
        <w:t>Alle pompen maken gebruik van drukverschil om de vloeistof van de ene naar de andere kant te verplaatsen. Zo werken er bij de centrifugaalpomp meerdere drukken mee aan het proces pompen. De centrifugaalpomp gebruikt onderdruk om de vloeistof weer de pomp in te laten lopen en de vloeistof daarna met een overdruk de pomp uit te laten gaan. Daarbij ontstaat een druk die ligt tussen de 10 tot 40 bar. De plunjerpomp maakt gebruik van hoge drukken, die liggen tussen de 150 tot 350 bar. Dit heeft als voordeel dat de plunjerpomp vloeistof over grotere afstanden kan pompen. Andere pompen werken met een lagere werkdruk, aangezien het type pomp geen groot drukverschil kan veroorzaken. Hoe hoger de opvoerdruk wordt in de pompen, des te meer vloeistof er verplaatst kan worden.</w:t>
      </w:r>
    </w:p>
    <w:p w:rsidRPr="008D27D5" w:rsidR="008D27D5" w:rsidP="00E960FB" w:rsidRDefault="1F58E133" w14:paraId="7F52093A" w14:textId="499F3DD0">
      <w:pPr>
        <w:pStyle w:val="Heading2"/>
      </w:pPr>
      <w:bookmarkStart w:name="_Toc445463936" w:id="17"/>
      <w:r w:rsidRPr="1F58E133">
        <w:t xml:space="preserve">Eigenschap </w:t>
      </w:r>
      <w:r w:rsidR="00E960FB">
        <w:t>2: Werken met hoge toerentallen</w:t>
      </w:r>
      <w:bookmarkEnd w:id="17"/>
    </w:p>
    <w:p w:rsidR="008D27D5" w:rsidP="00333943" w:rsidRDefault="1F58E133" w14:paraId="2C5C7628" w14:textId="4996F540">
      <w:r>
        <w:t xml:space="preserve">De pompen die werken met hoge toerentallen zijn vaak de wat grotere pompen in de industrie. Deze pompen maken gebruik van de hoge toerentallen zodat er meer vloeistof verwerkt kan worden. Een centrifugaalpomp is er daar </w:t>
      </w:r>
      <w:proofErr w:type="gramStart"/>
      <w:r>
        <w:t>één</w:t>
      </w:r>
      <w:proofErr w:type="gramEnd"/>
      <w:r>
        <w:t xml:space="preserve"> van. De centrifugaalpomp maakt gebruik van hoge toerentallen. Deze toerentallen kunnen oplopen van 1800 tot 3600 omwentelingen per minuut. Dankzij die hoge toerentallen zal de waaier in de centrifugaalpomp sneller gaan draaien waardoor er een hoger drukverschil in de pomp ontstaat. Wanneer het toerental van een pomp wordt verhoogd, zal de doorvoersnelheid van de vloeistof toenemen. Deze volumestromen kunnen oplopen van 220 m^3/h tot 5500 m^3/h. </w:t>
      </w:r>
    </w:p>
    <w:p w:rsidRPr="008D27D5" w:rsidR="008D27D5" w:rsidP="00E960FB" w:rsidRDefault="1F58E133" w14:paraId="722D9673" w14:textId="6612BE21">
      <w:pPr>
        <w:pStyle w:val="Heading2"/>
      </w:pPr>
      <w:bookmarkStart w:name="_Toc445463937" w:id="18"/>
      <w:r w:rsidRPr="1F58E133">
        <w:t>Eigenscha</w:t>
      </w:r>
      <w:r w:rsidR="00E960FB">
        <w:t>p 3: Werken met grote diameters</w:t>
      </w:r>
      <w:bookmarkEnd w:id="18"/>
    </w:p>
    <w:p w:rsidR="008D27D5" w:rsidP="00333943" w:rsidRDefault="1F58E133" w14:paraId="0EDB8D15" w14:textId="3F4B6414">
      <w:r>
        <w:t>Veel pompen gebruiken grote diameters in het proces. Bij veel van die processen worden vloeistoffen met vaste bestandsdelen rondgepompt. Ook worden de diameters vergroot om de snelheid van de pomp te verlagen. Dit kan variëren van klein (10mm) tot zeer groot (500mm) Dit gebeurt veel bij de Lobbenpomp, aangezien deze pomp zeer geschikt is voor het pompen van vloeistoffen met vaste bestandsdelen. Ook zorgt de diameter ervoor dat de rotoren de vloeistof makkelijk kunnen verwerken.</w:t>
      </w:r>
    </w:p>
    <w:p w:rsidRPr="008D27D5" w:rsidR="008D27D5" w:rsidP="00E960FB" w:rsidRDefault="1F58E133" w14:paraId="17C00811" w14:textId="533DF29E">
      <w:pPr>
        <w:pStyle w:val="Heading2"/>
      </w:pPr>
      <w:bookmarkStart w:name="_Toc445463938" w:id="19"/>
      <w:r w:rsidRPr="1F58E133">
        <w:t>Eigenschap 4: Werken met du</w:t>
      </w:r>
      <w:r w:rsidR="00E960FB">
        <w:t>nne/dikke vloeistoffen</w:t>
      </w:r>
      <w:bookmarkEnd w:id="19"/>
    </w:p>
    <w:p w:rsidR="00535540" w:rsidP="00333943" w:rsidRDefault="1F58E133" w14:paraId="194A45BA" w14:textId="7248A4DC">
      <w:r>
        <w:t xml:space="preserve">Alle pompen zijn gemaakt om vloeistoffen rond te kunnen pompen. Alleen is niet elke pomp geschikt voor elke vloeistof. Zo zijn er pompen die dikke vloeistoffen makkelijker rond kunnen pompen dan dunne vloeistoffen. Zo zal een pomp die gemaakt is voor dunne vloeistoffen een lager rendement hebben als hij dikke vloeistoffen moet rondpompen. De pomp verbruikt dan meer energie dus het rendement is lager. Het rendement van een pomp is, zonder te kijken </w:t>
      </w:r>
      <w:r>
        <w:lastRenderedPageBreak/>
        <w:t>naar de viscositeit, afhankelijk van de druk en het debiet. Naarmate de druk en het debiet hoger wordt zal het rendement stijgen. Als het rendement zijn ideale waarde bereikt heeft, zal deze dalen bij het blijvend verhogen van het debiet. Bijvoorbeeld een slangenpomp zal veel moeite hebben om een dikke vloeistof door te pompen ten op zichten van een dunne vloeistof. Welke makkelijk door de slang voortbeweegt.</w:t>
      </w:r>
    </w:p>
    <w:p w:rsidR="00535540" w:rsidRDefault="00535540" w14:paraId="67E97BF0" w14:textId="77777777">
      <w:r>
        <w:br w:type="page"/>
      </w:r>
    </w:p>
    <w:p w:rsidR="00B93952" w:rsidP="00480EE0" w:rsidRDefault="00B93952" w14:paraId="03CC6778" w14:textId="77777777">
      <w:pPr>
        <w:pStyle w:val="Heading1"/>
      </w:pPr>
      <w:bookmarkStart w:name="_Toc445463939" w:id="20"/>
      <w:r>
        <w:lastRenderedPageBreak/>
        <w:t>7. Praktische aspecten</w:t>
      </w:r>
      <w:bookmarkEnd w:id="20"/>
    </w:p>
    <w:p w:rsidRPr="005878F0" w:rsidR="005878F0" w:rsidP="005878F0" w:rsidRDefault="005878F0" w14:paraId="199017E5" w14:textId="77777777"/>
    <w:p w:rsidR="00395094" w:rsidP="00333943" w:rsidRDefault="005878F0" w14:paraId="77AF01B0" w14:textId="4005C261">
      <w:r>
        <w:t>Dit</w:t>
      </w:r>
      <w:r w:rsidR="1F58E133">
        <w:t xml:space="preserve"> hoofdstuk bevat verschillende aspecten die te maken hebben met een waterpomp.</w:t>
      </w:r>
      <w:r w:rsidR="00333943">
        <w:br/>
      </w:r>
      <w:r>
        <w:t>Onder d</w:t>
      </w:r>
      <w:r w:rsidR="1F58E133">
        <w:t xml:space="preserve">e praktische aspecten </w:t>
      </w:r>
      <w:r>
        <w:t>vallen</w:t>
      </w:r>
      <w:r w:rsidR="1F58E133">
        <w:t xml:space="preserve"> de functionele, ontwerptechnische, materiaal technische, onderhoud technische, meet- en regeltechnisch, organisatorische</w:t>
      </w:r>
      <w:r w:rsidR="00AB77F3">
        <w:t xml:space="preserve"> en kosten</w:t>
      </w:r>
      <w:r w:rsidR="1F58E133">
        <w:t>technische aspecten.</w:t>
      </w:r>
    </w:p>
    <w:p w:rsidRPr="003246B9" w:rsidR="009F2070" w:rsidP="009F2070" w:rsidRDefault="009F2070" w14:paraId="0B9EC0F3" w14:textId="77777777">
      <w:pPr>
        <w:pStyle w:val="NoSpacing"/>
      </w:pPr>
    </w:p>
    <w:p w:rsidR="003246B9" w:rsidP="003246B9" w:rsidRDefault="003246B9" w14:paraId="39AD7D3D" w14:textId="77777777">
      <w:pPr>
        <w:pStyle w:val="Heading2"/>
      </w:pPr>
      <w:bookmarkStart w:name="_Toc445463940" w:id="21"/>
      <w:r>
        <w:t>Functionele aspecten</w:t>
      </w:r>
      <w:bookmarkEnd w:id="21"/>
    </w:p>
    <w:p w:rsidR="00557E58" w:rsidP="00333943" w:rsidRDefault="1F58E133" w14:paraId="428C7616" w14:textId="46B66279">
      <w:r w:rsidRPr="1F58E133">
        <w:rPr>
          <w:lang w:val="nl"/>
        </w:rPr>
        <w:t>Alle pompen gebruiken elementaire krachten van de natuur om</w:t>
      </w:r>
      <w:r w:rsidR="00AB77F3">
        <w:rPr>
          <w:lang w:val="nl"/>
        </w:rPr>
        <w:t xml:space="preserve"> een ​​vloeistof te verplaatsen. Als het bewegende pompdeel (</w:t>
      </w:r>
      <w:r w:rsidRPr="1F58E133">
        <w:rPr>
          <w:lang w:val="nl"/>
        </w:rPr>
        <w:t>waaier, windvaan, zuiger m</w:t>
      </w:r>
      <w:r w:rsidR="00AB77F3">
        <w:rPr>
          <w:lang w:val="nl"/>
        </w:rPr>
        <w:t>embraan etc.) begint te bewegen</w:t>
      </w:r>
      <w:r w:rsidRPr="1F58E133">
        <w:rPr>
          <w:lang w:val="nl"/>
        </w:rPr>
        <w:t xml:space="preserve">, wordt de lucht naar buiten geduwd. De beweging van de lucht maakt een </w:t>
      </w:r>
      <w:r w:rsidR="00AB77F3">
        <w:rPr>
          <w:lang w:val="nl"/>
        </w:rPr>
        <w:t>deel vacuüm (onder</w:t>
      </w:r>
      <w:r w:rsidRPr="1F58E133">
        <w:rPr>
          <w:lang w:val="nl"/>
        </w:rPr>
        <w:t>druk)</w:t>
      </w:r>
      <w:r w:rsidR="00AB77F3">
        <w:rPr>
          <w:lang w:val="nl"/>
        </w:rPr>
        <w:t>. Dit deel moet</w:t>
      </w:r>
      <w:r w:rsidRPr="1F58E133">
        <w:rPr>
          <w:lang w:val="nl"/>
        </w:rPr>
        <w:t xml:space="preserve"> </w:t>
      </w:r>
      <w:r w:rsidR="00AB77F3">
        <w:rPr>
          <w:lang w:val="nl"/>
        </w:rPr>
        <w:t>worden opgevuld door meer lucht</w:t>
      </w:r>
      <w:r w:rsidRPr="1F58E133">
        <w:rPr>
          <w:lang w:val="nl"/>
        </w:rPr>
        <w:t>, o</w:t>
      </w:r>
      <w:r w:rsidR="00AB77F3">
        <w:rPr>
          <w:lang w:val="nl"/>
        </w:rPr>
        <w:t>f in het geval van waterpompen met wate</w:t>
      </w:r>
      <w:r w:rsidRPr="1F58E133">
        <w:rPr>
          <w:lang w:val="nl"/>
        </w:rPr>
        <w:t>. Een vloeistof onder hoge druk zal zich altijd verplaatsen naar een plaats met lage druk.</w:t>
      </w:r>
    </w:p>
    <w:p w:rsidR="003246B9" w:rsidP="003246B9" w:rsidRDefault="003246B9" w14:paraId="4F8336D4" w14:textId="77777777">
      <w:pPr>
        <w:pStyle w:val="Heading2"/>
      </w:pPr>
      <w:bookmarkStart w:name="_Toc445463941" w:id="22"/>
      <w:r>
        <w:t>Ontwerptechnische aspecten</w:t>
      </w:r>
      <w:bookmarkEnd w:id="22"/>
    </w:p>
    <w:p w:rsidR="2F0F3722" w:rsidP="2F0F3722" w:rsidRDefault="00AB77F3" w14:paraId="25C1A0C1" w14:textId="37FED822">
      <w:r>
        <w:rPr>
          <w:lang w:val="nl"/>
        </w:rPr>
        <w:t xml:space="preserve">Het </w:t>
      </w:r>
      <w:r w:rsidRPr="177330DC" w:rsidR="177330DC">
        <w:rPr>
          <w:lang w:val="nl"/>
        </w:rPr>
        <w:t xml:space="preserve"> belangrijkste aspect </w:t>
      </w:r>
      <w:r>
        <w:rPr>
          <w:lang w:val="nl"/>
        </w:rPr>
        <w:t>dat</w:t>
      </w:r>
      <w:r w:rsidRPr="177330DC" w:rsidR="177330DC">
        <w:rPr>
          <w:lang w:val="nl"/>
        </w:rPr>
        <w:t xml:space="preserve"> te maken heeft met het ontwerp is de wrijving. Wrijving is de belangrijkste oorzaak van energie verlies in pompen. De binnenkant van de pomp</w:t>
      </w:r>
      <w:r>
        <w:rPr>
          <w:lang w:val="nl"/>
        </w:rPr>
        <w:t>,</w:t>
      </w:r>
      <w:r w:rsidRPr="177330DC" w:rsidR="177330DC">
        <w:rPr>
          <w:lang w:val="nl"/>
        </w:rPr>
        <w:t xml:space="preserve"> waar er contact met water optreedt</w:t>
      </w:r>
      <w:r>
        <w:rPr>
          <w:lang w:val="nl"/>
        </w:rPr>
        <w:t>,</w:t>
      </w:r>
      <w:r w:rsidRPr="177330DC" w:rsidR="177330DC">
        <w:rPr>
          <w:lang w:val="nl"/>
        </w:rPr>
        <w:t xml:space="preserve"> moet</w:t>
      </w:r>
      <w:r>
        <w:rPr>
          <w:lang w:val="nl"/>
        </w:rPr>
        <w:t xml:space="preserve"> zo min mogelijk wrijving geven.</w:t>
      </w:r>
      <w:r w:rsidRPr="177330DC" w:rsidR="177330DC">
        <w:rPr>
          <w:lang w:val="nl"/>
        </w:rPr>
        <w:t xml:space="preserve"> </w:t>
      </w:r>
      <w:r>
        <w:rPr>
          <w:lang w:val="nl"/>
        </w:rPr>
        <w:t xml:space="preserve">Hierbij is belangrijk dat </w:t>
      </w:r>
      <w:r w:rsidRPr="177330DC" w:rsidR="177330DC">
        <w:rPr>
          <w:lang w:val="nl"/>
        </w:rPr>
        <w:t xml:space="preserve">de binnenkant zo glad mogelijk </w:t>
      </w:r>
      <w:r>
        <w:rPr>
          <w:lang w:val="nl"/>
        </w:rPr>
        <w:t>is</w:t>
      </w:r>
      <w:r w:rsidRPr="177330DC" w:rsidR="177330DC">
        <w:rPr>
          <w:lang w:val="nl"/>
        </w:rPr>
        <w:t xml:space="preserve"> en er geen rechte hoeken in de binnenkant van de pomp aanwezig zijn</w:t>
      </w:r>
      <w:r>
        <w:rPr>
          <w:lang w:val="nl"/>
        </w:rPr>
        <w:t>.</w:t>
      </w:r>
      <w:r w:rsidRPr="177330DC" w:rsidR="177330DC">
        <w:rPr>
          <w:lang w:val="nl"/>
        </w:rPr>
        <w:t xml:space="preserve"> </w:t>
      </w:r>
      <w:r>
        <w:rPr>
          <w:lang w:val="nl"/>
        </w:rPr>
        <w:t>R</w:t>
      </w:r>
      <w:r w:rsidRPr="177330DC" w:rsidR="177330DC">
        <w:rPr>
          <w:lang w:val="nl"/>
        </w:rPr>
        <w:t xml:space="preserve">echte hoeken geven </w:t>
      </w:r>
      <w:r>
        <w:rPr>
          <w:lang w:val="nl"/>
        </w:rPr>
        <w:t>namelijk</w:t>
      </w:r>
      <w:r w:rsidRPr="177330DC" w:rsidR="177330DC">
        <w:rPr>
          <w:lang w:val="nl"/>
        </w:rPr>
        <w:t xml:space="preserve"> meer wrijving. De beweg</w:t>
      </w:r>
      <w:r>
        <w:rPr>
          <w:lang w:val="nl"/>
        </w:rPr>
        <w:t>ende onderdelen van de pomp (</w:t>
      </w:r>
      <w:r w:rsidRPr="177330DC" w:rsidR="177330DC">
        <w:rPr>
          <w:lang w:val="nl"/>
        </w:rPr>
        <w:t>impel</w:t>
      </w:r>
      <w:r>
        <w:rPr>
          <w:lang w:val="nl"/>
        </w:rPr>
        <w:t>lers) zorgen voor de verplaatsing van water bij hoge naar lage druk. Het</w:t>
      </w:r>
      <w:r w:rsidRPr="177330DC" w:rsidR="177330DC">
        <w:rPr>
          <w:lang w:val="nl"/>
        </w:rPr>
        <w:t xml:space="preserve"> ontwe</w:t>
      </w:r>
      <w:r>
        <w:rPr>
          <w:lang w:val="nl"/>
        </w:rPr>
        <w:t>rp van de impeller hangt af van het</w:t>
      </w:r>
      <w:r w:rsidRPr="177330DC">
        <w:rPr>
          <w:lang w:val="nl"/>
        </w:rPr>
        <w:t xml:space="preserve"> debiet </w:t>
      </w:r>
      <w:r>
        <w:rPr>
          <w:lang w:val="nl"/>
        </w:rPr>
        <w:t xml:space="preserve">en </w:t>
      </w:r>
      <w:r w:rsidRPr="177330DC" w:rsidR="177330DC">
        <w:rPr>
          <w:lang w:val="nl"/>
        </w:rPr>
        <w:t xml:space="preserve">de hoogte </w:t>
      </w:r>
      <w:r>
        <w:rPr>
          <w:lang w:val="nl"/>
        </w:rPr>
        <w:t>van</w:t>
      </w:r>
      <w:r w:rsidRPr="177330DC" w:rsidR="177330DC">
        <w:rPr>
          <w:lang w:val="nl"/>
        </w:rPr>
        <w:t xml:space="preserve"> </w:t>
      </w:r>
      <w:r>
        <w:rPr>
          <w:lang w:val="nl"/>
        </w:rPr>
        <w:t>het</w:t>
      </w:r>
      <w:r w:rsidRPr="177330DC" w:rsidR="177330DC">
        <w:rPr>
          <w:lang w:val="nl"/>
        </w:rPr>
        <w:t xml:space="preserve"> water</w:t>
      </w:r>
      <w:r>
        <w:rPr>
          <w:lang w:val="nl"/>
        </w:rPr>
        <w:t xml:space="preserve"> dat</w:t>
      </w:r>
      <w:r w:rsidRPr="177330DC" w:rsidR="177330DC">
        <w:rPr>
          <w:lang w:val="nl"/>
        </w:rPr>
        <w:t xml:space="preserve"> verplaats moet worden. Het debiet is de gemiddelde hoeveelheid water, die per tijdseenheid stroomt, uitgedrukt in kubieke meters per seconde.</w:t>
      </w:r>
    </w:p>
    <w:p w:rsidR="003246B9" w:rsidP="003246B9" w:rsidRDefault="003246B9" w14:paraId="6F46226F" w14:textId="77777777">
      <w:pPr>
        <w:pStyle w:val="Heading2"/>
      </w:pPr>
      <w:bookmarkStart w:name="_Toc445463942" w:id="23"/>
      <w:r>
        <w:t>Materiaal technische aspecten</w:t>
      </w:r>
      <w:bookmarkEnd w:id="23"/>
    </w:p>
    <w:p w:rsidRPr="00506F06" w:rsidR="00395094" w:rsidP="00333943" w:rsidRDefault="00AB77F3" w14:paraId="7ADBF27B" w14:textId="23CFFF15">
      <w:r>
        <w:t>De</w:t>
      </w:r>
      <w:r w:rsidR="1F58E133">
        <w:t xml:space="preserve"> belangrijkste punten bij het kiezen van een goed materiaal voor de pomp</w:t>
      </w:r>
      <w:r w:rsidR="00C16712">
        <w:t xml:space="preserve"> zijn</w:t>
      </w:r>
      <w:r w:rsidR="1F58E133">
        <w:t>:</w:t>
      </w:r>
    </w:p>
    <w:p w:rsidRPr="00506F06" w:rsidR="00395094" w:rsidP="00333943" w:rsidRDefault="1F58E133" w14:paraId="62F254B0" w14:textId="58AE7F9B">
      <w:pPr>
        <w:pStyle w:val="ListParagraph"/>
        <w:numPr>
          <w:ilvl w:val="0"/>
          <w:numId w:val="2"/>
        </w:numPr>
      </w:pPr>
      <w:r>
        <w:t>Kracht</w:t>
      </w:r>
    </w:p>
    <w:p w:rsidRPr="00506F06" w:rsidR="00395094" w:rsidP="00333943" w:rsidRDefault="1F58E133" w14:paraId="05A7D575" w14:textId="1B80A069">
      <w:pPr>
        <w:pStyle w:val="ListParagraph"/>
        <w:numPr>
          <w:ilvl w:val="0"/>
          <w:numId w:val="2"/>
        </w:numPr>
      </w:pPr>
      <w:r>
        <w:t>Stijfheid</w:t>
      </w:r>
    </w:p>
    <w:p w:rsidRPr="00506F06" w:rsidR="00395094" w:rsidP="00333943" w:rsidRDefault="1F58E133" w14:paraId="12B4A41A" w14:textId="694237F9">
      <w:pPr>
        <w:pStyle w:val="ListParagraph"/>
        <w:numPr>
          <w:ilvl w:val="0"/>
          <w:numId w:val="2"/>
        </w:numPr>
      </w:pPr>
      <w:r>
        <w:t>Thermische expansie</w:t>
      </w:r>
    </w:p>
    <w:p w:rsidRPr="00506F06" w:rsidR="00395094" w:rsidP="00333943" w:rsidRDefault="1F58E133" w14:paraId="37082E92" w14:textId="46E94062">
      <w:pPr>
        <w:pStyle w:val="ListParagraph"/>
        <w:numPr>
          <w:ilvl w:val="0"/>
          <w:numId w:val="2"/>
        </w:numPr>
      </w:pPr>
      <w:r>
        <w:t>Corrosie weerstand</w:t>
      </w:r>
    </w:p>
    <w:p w:rsidRPr="00506F06" w:rsidR="00395094" w:rsidP="00333943" w:rsidRDefault="1F58E133" w14:paraId="4FEF688F" w14:textId="1036A310">
      <w:pPr>
        <w:pStyle w:val="ListParagraph"/>
        <w:numPr>
          <w:ilvl w:val="0"/>
          <w:numId w:val="2"/>
        </w:numPr>
      </w:pPr>
      <w:r>
        <w:t>Erosie bestendigheid</w:t>
      </w:r>
    </w:p>
    <w:p w:rsidRPr="00506F06" w:rsidR="00395094" w:rsidP="00333943" w:rsidRDefault="00C16712" w14:paraId="1D66717D" w14:textId="3EDB48A9">
      <w:r>
        <w:t>Het materiaal moet sterk</w:t>
      </w:r>
      <w:r w:rsidR="1F58E133">
        <w:t xml:space="preserve"> en stijf genoeg zijn om de spanning </w:t>
      </w:r>
      <w:r>
        <w:t xml:space="preserve">en de druk </w:t>
      </w:r>
      <w:r w:rsidR="1F58E133">
        <w:t>die opgebouwd</w:t>
      </w:r>
      <w:r>
        <w:t>, om ervoor te zorgen dat de pomp tijdens gebruik niet kapot gaat of overbelast raakt</w:t>
      </w:r>
      <w:r w:rsidR="1F58E133">
        <w:t>.</w:t>
      </w:r>
      <w:r w:rsidR="00333943">
        <w:br/>
      </w:r>
      <w:r w:rsidR="1F58E133">
        <w:t xml:space="preserve">Bij </w:t>
      </w:r>
      <w:r>
        <w:t>een hoog</w:t>
      </w:r>
      <w:r w:rsidR="1F58E133">
        <w:t xml:space="preserve"> toerental kan </w:t>
      </w:r>
      <w:r>
        <w:t>de temperatuur ver oplopen in de pomp. Het materiaal van de pomp moet daarom ook bestemd zijn tegen thermische expansie.</w:t>
      </w:r>
    </w:p>
    <w:p w:rsidR="00A94BF6" w:rsidP="00333943" w:rsidRDefault="00C16712" w14:paraId="3A534004" w14:textId="266A76B7">
      <w:r>
        <w:lastRenderedPageBreak/>
        <w:t>Door het gebruik van water in een pomp, is er een grote kans op corrosie en erosie, dit moet het materiaal tegen kunnen gaan.</w:t>
      </w:r>
      <w:r w:rsidR="00333943">
        <w:br/>
      </w:r>
      <w:r>
        <w:t>Het meest gebruikte materiaal bij zoet water is gietijzer en bij zout water brons. Dit omdat zout water gietijzer meer aantast.</w:t>
      </w:r>
      <w:r w:rsidR="00333943">
        <w:br/>
      </w:r>
      <w:r w:rsidR="005878F0">
        <w:t xml:space="preserve">De </w:t>
      </w:r>
      <w:proofErr w:type="spellStart"/>
      <w:r w:rsidR="005878F0">
        <w:t>impelle</w:t>
      </w:r>
      <w:r w:rsidR="177330DC">
        <w:t>r</w:t>
      </w:r>
      <w:proofErr w:type="spellEnd"/>
      <w:r w:rsidR="177330DC">
        <w:t xml:space="preserve"> worden</w:t>
      </w:r>
      <w:r>
        <w:t xml:space="preserve"> bij beide watersoorten</w:t>
      </w:r>
      <w:r w:rsidR="177330DC">
        <w:t xml:space="preserve"> van brons gemaakt, en de drijfas van staal.</w:t>
      </w:r>
    </w:p>
    <w:p w:rsidR="00A94BF6" w:rsidP="00A94BF6" w:rsidRDefault="00A94BF6" w14:paraId="478D485A" w14:textId="77777777">
      <w:pPr>
        <w:pStyle w:val="Heading2"/>
      </w:pPr>
      <w:bookmarkStart w:name="_Toc445463943" w:id="24"/>
      <w:r>
        <w:t>Onderhoud technische aspecten</w:t>
      </w:r>
      <w:bookmarkEnd w:id="24"/>
    </w:p>
    <w:p w:rsidRPr="00A94BF6" w:rsidR="00A94BF6" w:rsidP="00333943" w:rsidRDefault="1F58E133" w14:paraId="594879CE" w14:textId="7EBD68F9">
      <w:r>
        <w:t xml:space="preserve">Een pomp moet om </w:t>
      </w:r>
      <w:r w:rsidR="00C41909">
        <w:t>een bepaald aantal uren</w:t>
      </w:r>
      <w:r>
        <w:t xml:space="preserve"> onderhoud</w:t>
      </w:r>
      <w:r w:rsidR="00C41909">
        <w:t>en worden</w:t>
      </w:r>
      <w:r>
        <w:t>.</w:t>
      </w:r>
      <w:r w:rsidR="00333943">
        <w:br/>
      </w:r>
      <w:r w:rsidR="00C41909">
        <w:t>Het b</w:t>
      </w:r>
      <w:r>
        <w:t>elangrijkste deel bij het onderhouden is alles invetten om corrosie te voorkomen.</w:t>
      </w:r>
      <w:r w:rsidR="00333943">
        <w:br/>
      </w:r>
      <w:r>
        <w:t xml:space="preserve">Bij het onderhouden moeten de afdichting gecontroleerd worden als </w:t>
      </w:r>
      <w:r w:rsidR="00C41909">
        <w:t>deze</w:t>
      </w:r>
      <w:r>
        <w:t xml:space="preserve"> niet stijf of gebroken </w:t>
      </w:r>
      <w:r w:rsidR="00C41909">
        <w:t>is</w:t>
      </w:r>
      <w:r>
        <w:t>.</w:t>
      </w:r>
      <w:r w:rsidR="00333943">
        <w:br/>
      </w:r>
      <w:r w:rsidR="00C41909">
        <w:t xml:space="preserve">Er moet </w:t>
      </w:r>
      <w:r w:rsidR="177330DC">
        <w:t xml:space="preserve">gelet worden op slijtage van de behuizing en </w:t>
      </w:r>
      <w:r w:rsidR="00C41909">
        <w:t xml:space="preserve">of de </w:t>
      </w:r>
      <w:proofErr w:type="spellStart"/>
      <w:r w:rsidR="00C41909">
        <w:t>impeller</w:t>
      </w:r>
      <w:proofErr w:type="spellEnd"/>
      <w:r w:rsidR="00C41909">
        <w:t xml:space="preserve"> in de pomp niet gebroken is, d</w:t>
      </w:r>
      <w:r w:rsidR="177330DC">
        <w:t>it kan lijden tot druk verlies.</w:t>
      </w:r>
      <w:r w:rsidR="00333943">
        <w:br/>
      </w:r>
      <w:r w:rsidR="00C41909">
        <w:t>De oliestand van de motor moet ook gecontroleerd worden, wanneer deze stand niet voldoende is kan die lijden tot oververhitting en uiteindelijk vastlopen van de motor.</w:t>
      </w:r>
    </w:p>
    <w:p w:rsidR="003246B9" w:rsidP="003246B9" w:rsidRDefault="003246B9" w14:paraId="458F4DC0" w14:textId="77777777">
      <w:pPr>
        <w:pStyle w:val="Heading2"/>
      </w:pPr>
      <w:bookmarkStart w:name="_Toc445463944" w:id="25"/>
      <w:r>
        <w:t>Meet- en regeltechnische aspecten</w:t>
      </w:r>
      <w:bookmarkEnd w:id="25"/>
    </w:p>
    <w:p w:rsidRPr="005D220F" w:rsidR="00395094" w:rsidP="0070665A" w:rsidRDefault="00C41909" w14:paraId="5B855BD2" w14:textId="63D1E831">
      <w:r>
        <w:t>Een belangrijk aspect</w:t>
      </w:r>
      <w:r w:rsidR="1F58E133">
        <w:t xml:space="preserve"> die bij het meten en regelen van een pomp </w:t>
      </w:r>
      <w:r>
        <w:t>van belang zijn, is</w:t>
      </w:r>
      <w:r w:rsidR="1F58E133">
        <w:t xml:space="preserve"> dat de druk niet te hoog </w:t>
      </w:r>
      <w:r>
        <w:t>wordt en</w:t>
      </w:r>
      <w:r w:rsidR="1F58E133">
        <w:t xml:space="preserve"> dit geen schade aan de leidingen brengen.</w:t>
      </w:r>
      <w:r w:rsidR="0070665A">
        <w:br/>
      </w:r>
      <w:r w:rsidR="1F58E133">
        <w:t>De druk kan ger</w:t>
      </w:r>
      <w:r>
        <w:t>egeld worden door een regelklep, d</w:t>
      </w:r>
      <w:r w:rsidR="1F58E133">
        <w:t>eze kan de druk lager of hoger</w:t>
      </w:r>
      <w:r>
        <w:t xml:space="preserve"> maken door het draaien van de</w:t>
      </w:r>
      <w:r w:rsidR="1F58E133">
        <w:t xml:space="preserve"> klep.</w:t>
      </w:r>
      <w:r w:rsidR="0070665A">
        <w:br/>
      </w:r>
      <w:r w:rsidR="1F58E133">
        <w:t xml:space="preserve">De duurzaamheid is </w:t>
      </w:r>
      <w:r>
        <w:t>ook een meetbaar aspect hierbij, aangezien de pomp een bepaalde levensduur heeft. Wanneer de levensduur langer is, zal de pomp dus duurzamer zijn. Ook heeft de mate van onderhoud invloed op de duurzaamheid van de pomp. In ideale situaties vereist een pomp geen onderhoud.</w:t>
      </w:r>
    </w:p>
    <w:p w:rsidRPr="00A94BF6" w:rsidR="00A94BF6" w:rsidP="00A94BF6" w:rsidRDefault="00A94BF6" w14:paraId="647965C5" w14:textId="77777777">
      <w:pPr>
        <w:pStyle w:val="NoSpacing"/>
      </w:pPr>
    </w:p>
    <w:p w:rsidR="003246B9" w:rsidP="003246B9" w:rsidRDefault="003246B9" w14:paraId="14EB5250" w14:textId="77777777">
      <w:pPr>
        <w:pStyle w:val="Heading2"/>
      </w:pPr>
      <w:bookmarkStart w:name="_Toc445463945" w:id="26"/>
      <w:r>
        <w:t>Organisatorische aspecten</w:t>
      </w:r>
      <w:bookmarkEnd w:id="26"/>
    </w:p>
    <w:p w:rsidR="1F58E133" w:rsidP="0070665A" w:rsidRDefault="177330DC" w14:paraId="6ACF430B" w14:textId="73FDA2B3">
      <w:r w:rsidRPr="177330DC">
        <w:rPr>
          <w:lang w:val="nl"/>
        </w:rPr>
        <w:t>Om het project te voltooien moet</w:t>
      </w:r>
      <w:r w:rsidR="00DC623B">
        <w:rPr>
          <w:lang w:val="nl"/>
        </w:rPr>
        <w:t>en alle deelonderwerpen</w:t>
      </w:r>
      <w:r w:rsidRPr="177330DC">
        <w:rPr>
          <w:lang w:val="nl"/>
        </w:rPr>
        <w:t xml:space="preserve"> goed onderverdeeld worden </w:t>
      </w:r>
      <w:r w:rsidR="00DC623B">
        <w:rPr>
          <w:lang w:val="nl"/>
        </w:rPr>
        <w:t>tussen</w:t>
      </w:r>
      <w:r w:rsidRPr="177330DC">
        <w:rPr>
          <w:lang w:val="nl"/>
        </w:rPr>
        <w:t xml:space="preserve"> de groep</w:t>
      </w:r>
      <w:r w:rsidR="00DC623B">
        <w:rPr>
          <w:lang w:val="nl"/>
        </w:rPr>
        <w:t>sleden. Communicatie is van</w:t>
      </w:r>
      <w:r w:rsidRPr="177330DC">
        <w:rPr>
          <w:lang w:val="nl"/>
        </w:rPr>
        <w:t xml:space="preserve"> belang zodat iedereen </w:t>
      </w:r>
      <w:r w:rsidR="00DC623B">
        <w:rPr>
          <w:lang w:val="nl"/>
        </w:rPr>
        <w:t>dezelfde hoeveelheid taken heeft</w:t>
      </w:r>
      <w:r w:rsidRPr="177330DC">
        <w:rPr>
          <w:lang w:val="nl"/>
        </w:rPr>
        <w:t xml:space="preserve"> en alles op tijd ingeleverd kan worden. Bi</w:t>
      </w:r>
      <w:r w:rsidR="00DC623B">
        <w:rPr>
          <w:lang w:val="nl"/>
        </w:rPr>
        <w:t xml:space="preserve">j consequenties door het niet </w:t>
      </w:r>
      <w:r w:rsidRPr="177330DC">
        <w:rPr>
          <w:lang w:val="nl"/>
        </w:rPr>
        <w:t>maken of op tijd inleveren van de opdrachten, kan eerst met elkaar een vergadering gehouden worden en daarna beslissingen worden genomen</w:t>
      </w:r>
      <w:r w:rsidR="00DC623B">
        <w:rPr>
          <w:lang w:val="nl"/>
        </w:rPr>
        <w:t xml:space="preserve"> voor eventuele gevolgen</w:t>
      </w:r>
      <w:r w:rsidRPr="177330DC">
        <w:rPr>
          <w:lang w:val="nl"/>
        </w:rPr>
        <w:t>. Door goed te organiseren kan dat leiden tot het efficië</w:t>
      </w:r>
      <w:r w:rsidR="00DC623B">
        <w:rPr>
          <w:lang w:val="nl"/>
        </w:rPr>
        <w:t xml:space="preserve">nter afmaken van de opdrachten </w:t>
      </w:r>
      <w:r w:rsidRPr="177330DC">
        <w:rPr>
          <w:lang w:val="nl"/>
        </w:rPr>
        <w:t>en een beter</w:t>
      </w:r>
      <w:r w:rsidR="00DC623B">
        <w:rPr>
          <w:lang w:val="nl"/>
        </w:rPr>
        <w:t>e werk</w:t>
      </w:r>
      <w:r w:rsidRPr="177330DC">
        <w:rPr>
          <w:lang w:val="nl"/>
        </w:rPr>
        <w:t xml:space="preserve">sfeer binnen </w:t>
      </w:r>
      <w:r w:rsidR="00DC623B">
        <w:rPr>
          <w:lang w:val="nl"/>
        </w:rPr>
        <w:t>de</w:t>
      </w:r>
      <w:r w:rsidRPr="177330DC">
        <w:rPr>
          <w:lang w:val="nl"/>
        </w:rPr>
        <w:t xml:space="preserve"> groep.</w:t>
      </w:r>
    </w:p>
    <w:p w:rsidR="3415BE30" w:rsidP="3415BE30" w:rsidRDefault="3415BE30" w14:paraId="2EF1FAED" w14:textId="26B1B80D"/>
    <w:p w:rsidR="00A94BF6" w:rsidP="003246B9" w:rsidRDefault="003246B9" w14:paraId="0BA173E2" w14:textId="77777777">
      <w:pPr>
        <w:pStyle w:val="Heading2"/>
      </w:pPr>
      <w:bookmarkStart w:name="_Toc445463946" w:id="27"/>
      <w:r>
        <w:t>Kostentechnische aspecten</w:t>
      </w:r>
      <w:bookmarkEnd w:id="27"/>
    </w:p>
    <w:p w:rsidRPr="00506F06" w:rsidR="00395094" w:rsidP="0070665A" w:rsidRDefault="1F58E133" w14:paraId="659B7F02" w14:textId="1D0BBFEF">
      <w:r>
        <w:t>Bij de</w:t>
      </w:r>
      <w:r w:rsidR="00DC623B">
        <w:t xml:space="preserve"> aanschaf van een pomp moet</w:t>
      </w:r>
      <w:r>
        <w:t xml:space="preserve"> gelet worden </w:t>
      </w:r>
      <w:r w:rsidR="00DC623B">
        <w:t>op de aanschafprijs, in samenhang met de systeemeisen en gebruikskosten.</w:t>
      </w:r>
    </w:p>
    <w:p w:rsidR="00395094" w:rsidP="0070665A" w:rsidRDefault="1F58E133" w14:paraId="4AC1B23B" w14:textId="53FDA490">
      <w:r>
        <w:lastRenderedPageBreak/>
        <w:t xml:space="preserve">Deze kosten zijn belangrijk zodat </w:t>
      </w:r>
      <w:r w:rsidR="00DC623B">
        <w:t xml:space="preserve">er geen </w:t>
      </w:r>
      <w:r>
        <w:t xml:space="preserve">goedkope pomp </w:t>
      </w:r>
      <w:r w:rsidR="00DC623B">
        <w:t>gekocht wordt, die</w:t>
      </w:r>
      <w:r>
        <w:t xml:space="preserve"> </w:t>
      </w:r>
      <w:r w:rsidR="00DC623B">
        <w:t>hoge gebruikskosten heeft</w:t>
      </w:r>
      <w:r>
        <w:t>.</w:t>
      </w:r>
      <w:r w:rsidR="0070665A">
        <w:br/>
      </w:r>
      <w:r>
        <w:t xml:space="preserve">Bij </w:t>
      </w:r>
      <w:r w:rsidR="00DC623B">
        <w:t>gebruiks</w:t>
      </w:r>
      <w:r>
        <w:t>kosten moet er gekeken worden naar de hoeveelheid vloeistof die de pomp moet trans</w:t>
      </w:r>
      <w:r w:rsidR="00DC623B">
        <w:t>porteren en over welke afstand. Ook wordt hierbij gekeken of de pomp continu of met intervallen draait</w:t>
      </w:r>
      <w:r>
        <w:t>.</w:t>
      </w:r>
      <w:r w:rsidR="0070665A">
        <w:br/>
      </w:r>
      <w:r>
        <w:t xml:space="preserve">Er is geen vaste verhouding aan te geven om te bepalen hoeveel een pomp zal kosten. </w:t>
      </w:r>
      <w:r w:rsidR="00DC515C">
        <w:t>Dit</w:t>
      </w:r>
      <w:r>
        <w:t xml:space="preserve"> </w:t>
      </w:r>
      <w:r w:rsidR="00DC515C">
        <w:t>kan variëren van tientallen tot honderdduizenden</w:t>
      </w:r>
      <w:r>
        <w:t xml:space="preserve"> euro’s.</w:t>
      </w:r>
      <w:r w:rsidR="0070665A">
        <w:br/>
      </w:r>
      <w:r w:rsidR="00DC515C">
        <w:t>De a</w:t>
      </w:r>
      <w:r>
        <w:t>anschafprijs is grotendeels afhankelijk va</w:t>
      </w:r>
      <w:r w:rsidR="00DC515C">
        <w:t>n de materiaalkeuzes</w:t>
      </w:r>
      <w:r>
        <w:t>.</w:t>
      </w:r>
      <w:r w:rsidR="0070665A">
        <w:br/>
      </w:r>
      <w:r w:rsidR="00DC515C">
        <w:t>Bijvoorbeeld voor nikkel</w:t>
      </w:r>
      <w:r>
        <w:t>le</w:t>
      </w:r>
      <w:r w:rsidR="00DC515C">
        <w:t>geringen kan de prijs 80% hoger</w:t>
      </w:r>
      <w:r>
        <w:t xml:space="preserve"> </w:t>
      </w:r>
      <w:r w:rsidR="00DC515C">
        <w:t>zijn, dan de prijs van gietijzer.</w:t>
      </w:r>
      <w:r w:rsidR="0070665A">
        <w:br/>
      </w:r>
      <w:r w:rsidR="00F1014D">
        <w:t>D</w:t>
      </w:r>
      <w:r>
        <w:t>e prijs</w:t>
      </w:r>
      <w:r w:rsidR="00F1014D">
        <w:t xml:space="preserve"> is ook afhankelijk</w:t>
      </w:r>
      <w:r>
        <w:t xml:space="preserve"> van de </w:t>
      </w:r>
      <w:r w:rsidR="00F1014D">
        <w:t>fabricagekosten. Hoe meer werk er benodigd is voor het vormen en assembleren van de pomp, des te hoger zal de prijs worden.</w:t>
      </w:r>
      <w:r w:rsidR="0070665A">
        <w:br/>
      </w:r>
      <w:r w:rsidR="00F1014D">
        <w:t>De operatiekosten ku</w:t>
      </w:r>
      <w:r>
        <w:t>n</w:t>
      </w:r>
      <w:r w:rsidR="00F1014D">
        <w:t>nen</w:t>
      </w:r>
      <w:r>
        <w:t xml:space="preserve"> uitgedrukt worden als:</w:t>
      </w:r>
      <w:r w:rsidR="0070665A">
        <w:br/>
      </w:r>
      <w:r>
        <w:t>Totale kosten/jaar = Afschrijving + renteverlies + onderhoudskosten + Verbruikskosten + storingsverliezen.</w:t>
      </w:r>
    </w:p>
    <w:p w:rsidR="00B93952" w:rsidP="00A94BF6" w:rsidRDefault="00B93952" w14:paraId="4577A3D4" w14:textId="77777777">
      <w:pPr>
        <w:pStyle w:val="NoSpacing"/>
        <w:rPr>
          <w:sz w:val="32"/>
          <w:szCs w:val="32"/>
        </w:rPr>
      </w:pPr>
      <w:r>
        <w:br w:type="page"/>
      </w:r>
    </w:p>
    <w:p w:rsidR="00B93952" w:rsidP="00480EE0" w:rsidRDefault="00B93952" w14:paraId="67DB7B00" w14:textId="77777777">
      <w:pPr>
        <w:pStyle w:val="Heading1"/>
      </w:pPr>
      <w:bookmarkStart w:name="_Toc445463947" w:id="28"/>
      <w:r>
        <w:lastRenderedPageBreak/>
        <w:t>8. Interpretatie</w:t>
      </w:r>
      <w:bookmarkEnd w:id="28"/>
    </w:p>
    <w:p w:rsidR="008D27D5" w:rsidP="00557E58" w:rsidRDefault="008D27D5" w14:paraId="2C5C3F2C" w14:textId="77777777">
      <w:pPr>
        <w:pStyle w:val="NoSpacing"/>
      </w:pPr>
    </w:p>
    <w:p w:rsidR="00557E58" w:rsidP="007D7EB3" w:rsidRDefault="00F1014D" w14:paraId="22CFBEF7" w14:textId="5A5F9A04">
      <w:r>
        <w:t>Dit</w:t>
      </w:r>
      <w:r w:rsidR="1F58E133">
        <w:t xml:space="preserve"> hoofdstuk bevat de beoordeling van de informatie die gevonden is over verschillende pompen en wat zijn van belang bij de eigen pomp die produceert moet worden</w:t>
      </w:r>
    </w:p>
    <w:p w:rsidR="00557E58" w:rsidP="007D7EB3" w:rsidRDefault="1F58E133" w14:paraId="57A71E46" w14:textId="20A4648C">
      <w:r>
        <w:t xml:space="preserve">De </w:t>
      </w:r>
      <w:r w:rsidR="00AA11CB">
        <w:t>eisen van</w:t>
      </w:r>
      <w:r>
        <w:t xml:space="preserve"> de pomp </w:t>
      </w:r>
      <w:r w:rsidR="00AA11CB">
        <w:t>zijn, dat deze een volumestroom van 0,5 m3/h kan verwerken en het water tot</w:t>
      </w:r>
      <w:r>
        <w:t xml:space="preserve"> een hoogte van 10 m</w:t>
      </w:r>
      <w:r w:rsidR="00AA11CB">
        <w:t>eter</w:t>
      </w:r>
      <w:r>
        <w:t xml:space="preserve"> kan </w:t>
      </w:r>
      <w:r w:rsidR="00AA11CB">
        <w:t>pompen</w:t>
      </w:r>
    </w:p>
    <w:p w:rsidRPr="00506F06" w:rsidR="00395094" w:rsidP="007D7EB3" w:rsidRDefault="00AA11CB" w14:paraId="330B3EA9" w14:textId="3F99BB25">
      <w:r>
        <w:t>Een probleem</w:t>
      </w:r>
      <w:r w:rsidR="177330DC">
        <w:t xml:space="preserve"> die </w:t>
      </w:r>
      <w:r>
        <w:t>kan</w:t>
      </w:r>
      <w:r w:rsidR="177330DC">
        <w:t xml:space="preserve"> ontstaan </w:t>
      </w:r>
      <w:r>
        <w:t>tijdens het pompen is</w:t>
      </w:r>
      <w:r w:rsidR="177330DC">
        <w:t xml:space="preserve"> </w:t>
      </w:r>
      <w:proofErr w:type="spellStart"/>
      <w:r w:rsidR="177330DC">
        <w:t>cavitatie</w:t>
      </w:r>
      <w:proofErr w:type="spellEnd"/>
      <w:r w:rsidR="177330DC">
        <w:t>.</w:t>
      </w:r>
    </w:p>
    <w:p w:rsidR="00557E58" w:rsidP="007D7EB3" w:rsidRDefault="177330DC" w14:paraId="7F3CED35" w14:textId="485BAC0A">
      <w:proofErr w:type="spellStart"/>
      <w:r>
        <w:t>Cavitatie</w:t>
      </w:r>
      <w:proofErr w:type="spellEnd"/>
      <w:r>
        <w:t xml:space="preserve"> is wanneer er door onderdruk </w:t>
      </w:r>
      <w:r w:rsidR="00AA11CB">
        <w:t>gasbellen</w:t>
      </w:r>
      <w:r>
        <w:t xml:space="preserve"> in de vloeistof ontstaat. </w:t>
      </w:r>
      <w:r w:rsidR="00AA11CB">
        <w:t>De gas</w:t>
      </w:r>
      <w:r>
        <w:t xml:space="preserve">bellen ontploffen als de druk toeneemt. Als gevolg van de ontploffing beschadigd </w:t>
      </w:r>
      <w:r w:rsidR="00AA11CB">
        <w:t xml:space="preserve">de behuizing en de </w:t>
      </w:r>
      <w:proofErr w:type="spellStart"/>
      <w:r w:rsidR="00AA11CB">
        <w:t>impelle</w:t>
      </w:r>
      <w:r>
        <w:t>r</w:t>
      </w:r>
      <w:proofErr w:type="spellEnd"/>
      <w:r>
        <w:t xml:space="preserve"> van de pomp.</w:t>
      </w:r>
      <w:r w:rsidR="007D7EB3">
        <w:t xml:space="preserve"> </w:t>
      </w:r>
      <w:r w:rsidR="00AA11CB">
        <w:t>Hierdoor ontstaat druk</w:t>
      </w:r>
      <w:r w:rsidR="1F58E133">
        <w:t>verlies en de volumestroom wordt lager</w:t>
      </w:r>
      <w:r w:rsidR="00AA11CB">
        <w:t xml:space="preserve">, hierdoor kan </w:t>
      </w:r>
      <w:r w:rsidR="1F58E133">
        <w:t>de hoogte</w:t>
      </w:r>
      <w:r w:rsidR="00AA11CB">
        <w:t xml:space="preserve"> die nodig is niet meer bereikt worden</w:t>
      </w:r>
      <w:r w:rsidR="1F58E133">
        <w:t xml:space="preserve">. Als </w:t>
      </w:r>
      <w:r w:rsidR="00AA11CB">
        <w:t>dit</w:t>
      </w:r>
      <w:r w:rsidR="1F58E133">
        <w:t xml:space="preserve"> probleem voorkomt moet er geanalyseerd worden wat er gedaan kan worden en hoe </w:t>
      </w:r>
      <w:r w:rsidR="00AA11CB">
        <w:t>dit</w:t>
      </w:r>
      <w:r w:rsidR="1F58E133">
        <w:t xml:space="preserve"> probleem kan worden voorkomen.</w:t>
      </w:r>
    </w:p>
    <w:p w:rsidRPr="00557E58" w:rsidR="00557E58" w:rsidP="00E960FB" w:rsidRDefault="1F58E133" w14:paraId="43EF5D49" w14:textId="77777777">
      <w:pPr>
        <w:pStyle w:val="Heading2"/>
      </w:pPr>
      <w:bookmarkStart w:name="_Toc445463948" w:id="29"/>
      <w:r w:rsidRPr="1F58E133">
        <w:t>Slangenpomp</w:t>
      </w:r>
      <w:bookmarkEnd w:id="29"/>
    </w:p>
    <w:p w:rsidRPr="007D7EB3" w:rsidR="00557E58" w:rsidP="007D7EB3" w:rsidRDefault="1F58E133" w14:paraId="6A9F15C0" w14:textId="7FE3C43C">
      <w:r>
        <w:t>Slangenpomp zijn geschikt voor doseren, meting</w:t>
      </w:r>
      <w:r w:rsidR="00AA11CB">
        <w:t>en</w:t>
      </w:r>
      <w:r>
        <w:t xml:space="preserve"> en algemene overdracht toepassingen</w:t>
      </w:r>
      <w:r w:rsidR="00AA11CB">
        <w:t>. Typische slangen</w:t>
      </w:r>
      <w:r>
        <w:t xml:space="preserve">pompen hebben debieten zo laag als 0,0007 ml/ min </w:t>
      </w:r>
      <w:r w:rsidR="00AA11CB">
        <w:t>tot 45 l/ min en zijn in staat een druk</w:t>
      </w:r>
      <w:r>
        <w:t xml:space="preserve"> tot 8,6 bar te genereren. </w:t>
      </w:r>
      <w:r w:rsidR="00AA11CB">
        <w:t>E</w:t>
      </w:r>
      <w:r>
        <w:t>en slagenpomp is een mogelijk keuze voor ons project.</w:t>
      </w:r>
    </w:p>
    <w:p w:rsidRPr="00557E58" w:rsidR="00557E58" w:rsidP="00E960FB" w:rsidRDefault="1F58E133" w14:paraId="74124CB9" w14:textId="77777777">
      <w:pPr>
        <w:pStyle w:val="Heading2"/>
      </w:pPr>
      <w:bookmarkStart w:name="_Toc445463949" w:id="30"/>
      <w:r w:rsidRPr="1F58E133">
        <w:t>Lobbenpomp</w:t>
      </w:r>
      <w:bookmarkEnd w:id="30"/>
    </w:p>
    <w:p w:rsidR="00557E58" w:rsidP="007D7EB3" w:rsidRDefault="1F58E133" w14:paraId="43BE3779" w14:textId="5FEC325F">
      <w:pPr>
        <w:rPr>
          <w:rFonts w:eastAsia="Times New Roman" w:cs="Arial"/>
        </w:rPr>
      </w:pPr>
      <w:r w:rsidRPr="1F58E133">
        <w:t>De pomp werkt doormiddel van een verdringing effect, dit houdt in dat</w:t>
      </w:r>
      <w:r w:rsidR="00A95E56">
        <w:t xml:space="preserve"> het</w:t>
      </w:r>
      <w:r w:rsidRPr="1F58E133">
        <w:t xml:space="preserve"> roterende vloeistof van de ene naar de andere kant persen. Voor het overbrengen kunnen verschillende soorten rotoren gebruikt worden. Tijdens het gebruik van de pomp komen de rotoren niet tegen elkaar aan, dit verminderd beschadigingen aan de pomp en heeft in sommige gevallen een groot voordeel. Deze pomp is geschikt voor vloeistoffen met zowel hoge of lage viscositeit. Een voordeel van deze pomp is dat het geen pulserende stroming</w:t>
      </w:r>
      <w:r w:rsidR="00A95E56">
        <w:t xml:space="preserve"> geeft</w:t>
      </w:r>
      <w:r w:rsidRPr="1F58E133">
        <w:t>.</w:t>
      </w:r>
    </w:p>
    <w:p w:rsidRPr="00557E58" w:rsidR="00557E58" w:rsidP="00E960FB" w:rsidRDefault="1F58E133" w14:paraId="7362F49F" w14:textId="77777777">
      <w:pPr>
        <w:pStyle w:val="Heading2"/>
        <w:rPr>
          <w:rFonts w:eastAsia="Times New Roman" w:cs="Arial"/>
        </w:rPr>
      </w:pPr>
      <w:bookmarkStart w:name="_Toc445463950" w:id="31"/>
      <w:r w:rsidRPr="1F58E133">
        <w:rPr>
          <w:rFonts w:eastAsia="Arial,Times New Roman"/>
        </w:rPr>
        <w:t>Centrifugaalpomp</w:t>
      </w:r>
      <w:bookmarkEnd w:id="31"/>
    </w:p>
    <w:p w:rsidRPr="00B81B0C" w:rsidR="00557E58" w:rsidP="007D7EB3" w:rsidRDefault="1F58E133" w14:paraId="1EF6F04B" w14:textId="77777777">
      <w:pPr>
        <w:rPr>
          <w:rFonts w:eastAsia="Times New Roman" w:cs="Arial"/>
        </w:rPr>
      </w:pPr>
      <w:r w:rsidRPr="1F58E133">
        <w:t>De pomp werkt doormiddel van over- en onderdruk. Een snel roterende waaier geeft een draaiende beweging aan de vloeistof, ofwel centrifugaal kracht, hierdoor stroomt de vloeistof de pomp uit. Door het uitstromen van de vloeistof ontstaat er een onderdruk bij de ingang van de pomp, op deze manier stroomt er nieuwe vloeistof de pomp in en wordt het proces zonder onderbreken herhaald. Centrifugaalpompen hebben voordelen zoals, ze zijn makkelijk te onderhouden, werken goed met lage tor medium viscose vloeistoffen. Een nadeel van de centrifugaalpomp is dat het genereert niet genoeg kracht om het water 10 meter hoog te verplaatsen.</w:t>
      </w:r>
    </w:p>
    <w:p w:rsidR="00557E58" w:rsidP="00557E58" w:rsidRDefault="00557E58" w14:paraId="2E8CE7D3" w14:textId="77777777">
      <w:pPr>
        <w:pStyle w:val="NoSpacing"/>
      </w:pPr>
    </w:p>
    <w:p w:rsidR="00557E58" w:rsidP="00557E58" w:rsidRDefault="00557E58" w14:paraId="39F0B569" w14:textId="77777777">
      <w:pPr>
        <w:pStyle w:val="NoSpacing"/>
      </w:pPr>
    </w:p>
    <w:p w:rsidR="00557E58" w:rsidP="00557E58" w:rsidRDefault="00557E58" w14:paraId="05271BAE" w14:textId="77777777">
      <w:pPr>
        <w:pStyle w:val="NoSpacing"/>
      </w:pPr>
    </w:p>
    <w:p w:rsidR="00557E58" w:rsidP="00557E58" w:rsidRDefault="00557E58" w14:paraId="6FBFC73B" w14:textId="77777777">
      <w:pPr>
        <w:pStyle w:val="NoSpacing"/>
      </w:pPr>
    </w:p>
    <w:p w:rsidR="00557E58" w:rsidP="00557E58" w:rsidRDefault="00557E58" w14:paraId="217FF080" w14:textId="77777777">
      <w:pPr>
        <w:pStyle w:val="NoSpacing"/>
      </w:pPr>
    </w:p>
    <w:p w:rsidR="00557E58" w:rsidP="00E960FB" w:rsidRDefault="1F58E133" w14:paraId="5F651339" w14:textId="6A7819F9">
      <w:pPr>
        <w:pStyle w:val="Heading2"/>
      </w:pPr>
      <w:bookmarkStart w:name="_Toc445463951" w:id="32"/>
      <w:r w:rsidRPr="1F58E133">
        <w:t>Zuigerpomp</w:t>
      </w:r>
      <w:bookmarkEnd w:id="32"/>
    </w:p>
    <w:p w:rsidR="00557E58" w:rsidP="007D7EB3" w:rsidRDefault="1F58E133" w14:paraId="31A95964" w14:textId="0790D646">
      <w:r>
        <w:t>De zuigerpomp werkt doormiddel van een draaiende beweging van een motor die veroorzaakt door een krukas en een drijfstang.</w:t>
      </w:r>
      <w:r w:rsidR="007D7EB3">
        <w:br/>
      </w:r>
      <w:r>
        <w:t>Problemen die makkelijk hier kan ontstaan is als de zuigerring versleten wordt zal de druk lager worden door lekkage tussen de zuiger en de cilinder.</w:t>
      </w:r>
      <w:r w:rsidR="007D7EB3">
        <w:br/>
      </w:r>
      <w:r>
        <w:t>In de krukas behuizing moet de olie altijd voldoende zijn zodat deze niet afbrandt en vast gaat raken.</w:t>
      </w:r>
    </w:p>
    <w:p w:rsidRPr="00557E58" w:rsidR="00557E58" w:rsidP="00E960FB" w:rsidRDefault="1F58E133" w14:paraId="48D72360" w14:textId="77777777">
      <w:pPr>
        <w:pStyle w:val="Heading2"/>
      </w:pPr>
      <w:bookmarkStart w:name="_Toc445463952" w:id="33"/>
      <w:r w:rsidRPr="1F58E133">
        <w:t>Plunjerpomp</w:t>
      </w:r>
      <w:bookmarkEnd w:id="33"/>
    </w:p>
    <w:p w:rsidR="00557E58" w:rsidP="007D7EB3" w:rsidRDefault="1F58E133" w14:paraId="1D8B165B" w14:textId="5A78F9B2">
      <w:r>
        <w:t>De plunjerpomp heeft ongeveer hetzelfde werking als de zuigerpomp. Hierbij kan hetzelfde probleem ontstaan bij de zuiger en de cilinder die versleten kan worden.</w:t>
      </w:r>
      <w:r w:rsidR="007D7EB3">
        <w:br/>
      </w:r>
      <w:r>
        <w:t>Doordat deze pomp een hogere druk maakt wordt het een groter probleem bij het drukverlies bij de zuiger.</w:t>
      </w:r>
    </w:p>
    <w:p w:rsidRPr="00557E58" w:rsidR="00557E58" w:rsidP="00E960FB" w:rsidRDefault="1F58E133" w14:paraId="7BE566ED" w14:textId="77777777">
      <w:pPr>
        <w:pStyle w:val="Heading2"/>
      </w:pPr>
      <w:bookmarkStart w:name="_Toc445463953" w:id="34"/>
      <w:r w:rsidRPr="1F58E133">
        <w:t>Schottenpomp</w:t>
      </w:r>
      <w:bookmarkEnd w:id="34"/>
    </w:p>
    <w:p w:rsidR="00557E58" w:rsidP="007D7EB3" w:rsidRDefault="1F58E133" w14:paraId="6C0A9DA2" w14:textId="75DCF948">
      <w:r>
        <w:t>De schottenpomp werkt door een rotor die in het midden van het pomphuis zit. Deze bevat meerdere schotten die tijdens het draaien in en het schuiven.</w:t>
      </w:r>
      <w:r w:rsidR="007D7EB3">
        <w:br/>
      </w:r>
      <w:r>
        <w:t>Slijtage kan snel hier ontstaan door de wrijving om de rotor hier kan snel drukverlies krijgen en lekkage binnen de pomp.</w:t>
      </w:r>
    </w:p>
    <w:p w:rsidRPr="00480EE0" w:rsidR="00480EE0" w:rsidRDefault="00B93952" w14:paraId="70877EB5" w14:textId="77777777">
      <w:pPr>
        <w:rPr>
          <w:rFonts w:asciiTheme="majorHAnsi" w:hAnsiTheme="majorHAnsi" w:eastAsiaTheme="majorEastAsia" w:cstheme="majorBidi"/>
          <w:color w:val="2E74B5" w:themeColor="accent1" w:themeShade="BF"/>
          <w:sz w:val="32"/>
          <w:szCs w:val="32"/>
        </w:rPr>
      </w:pPr>
      <w:r>
        <w:br w:type="page"/>
      </w:r>
    </w:p>
    <w:p w:rsidRPr="00480EE0" w:rsidR="00480EE0" w:rsidP="00480EE0" w:rsidRDefault="00480EE0" w14:paraId="2A4644C9" w14:textId="77777777">
      <w:pPr>
        <w:pStyle w:val="Heading1"/>
      </w:pPr>
      <w:bookmarkStart w:name="_Toc445463954" w:id="35"/>
      <w:r w:rsidRPr="00480EE0">
        <w:lastRenderedPageBreak/>
        <w:t>Conclusie</w:t>
      </w:r>
      <w:bookmarkEnd w:id="35"/>
    </w:p>
    <w:p w:rsidR="03CD7F8B" w:rsidP="03CD7F8B" w:rsidRDefault="03CD7F8B" w14:paraId="652100A1" w14:textId="3B7863E1"/>
    <w:p w:rsidRPr="00E722FA" w:rsidR="00025F61" w:rsidP="007D7EB3" w:rsidRDefault="00025F61" w14:paraId="3DD32ECC" w14:textId="77777777">
      <w:r w:rsidRPr="1F58E133">
        <w:t xml:space="preserve">In dit verslag hebben wij gekeken naar de functies, eigenschappen, praktische aspecten en de berekeningen van een pomp. Maar vooral moesten we kijken naar welke pomp nou het best geschikt zou kunnen zijn voor de Portugese boer die zijn land wil bewateren. </w:t>
      </w:r>
    </w:p>
    <w:p w:rsidRPr="00E722FA" w:rsidR="00025F61" w:rsidP="007D7EB3" w:rsidRDefault="1F58E133" w14:paraId="69B70E2A" w14:textId="77777777">
      <w:r w:rsidRPr="1F58E133">
        <w:t>In deelhoofdstuk 8 hebben we gekeken naar de positieven en negatieven punten van de verschillende pompen. Alleen hebben we daar niet rekening gehouden in hoeverre het te realiseren is met de middelen die wij tot onze beschikking krijgen.</w:t>
      </w:r>
    </w:p>
    <w:p w:rsidR="00025F61" w:rsidP="007D7EB3" w:rsidRDefault="177330DC" w14:paraId="2EA75B18" w14:textId="5A3E6320">
      <w:r w:rsidR="2B422313">
        <w:rPr/>
        <w:t xml:space="preserve">De slangenpomp lijkt zoals eerder ook al gezegd een goede optie want deze kan gemakkelijk het water tot 10 meter hoog krijgen. Helaas is er wel een belangrijk </w:t>
      </w:r>
      <w:proofErr w:type="spellStart"/>
      <w:r w:rsidR="2B422313">
        <w:rPr/>
        <w:t>min-punt</w:t>
      </w:r>
      <w:proofErr w:type="spellEnd"/>
      <w:r w:rsidR="2B422313">
        <w:rPr/>
        <w:t xml:space="preserve">, namelijk dat een slangenpomp niet het vermogen heeft om de benodigde liters per minuut te kunnen verwerken. De lobbenpomp zou ook kunnen, deze is op alle punten gemiddeld en heeft niet echt zware </w:t>
      </w:r>
      <w:proofErr w:type="spellStart"/>
      <w:r w:rsidR="2B422313">
        <w:rPr/>
        <w:t>min-pun</w:t>
      </w:r>
      <w:r w:rsidR="2B422313">
        <w:rPr/>
        <w:t>ten</w:t>
      </w:r>
      <w:proofErr w:type="spellEnd"/>
      <w:r w:rsidR="2B422313">
        <w:rPr/>
        <w:t xml:space="preserve">. De centrifugaalpomp heeft </w:t>
      </w:r>
      <w:r w:rsidR="2B422313">
        <w:rPr/>
        <w:t xml:space="preserve">veel positieve punten en kan gemakkelijk velen liters per minuten verwerken, alleen heeft de pomp moeite met het water tot een hoogte krijgen van 10 meter. Een zuigerpomp is zeker een goede kandidaat, alleen een groot probleem is dat het te moeilijk is om deze goede te kunnen realiseren met de middelen die wij tot onze beschikking krijgen. </w:t>
      </w:r>
      <w:r w:rsidR="2B422313">
        <w:rPr/>
        <w:t>De plunjerpomp is een beetje hetzelfde als de zuigerpomp, a</w:t>
      </w:r>
      <w:r w:rsidR="2B422313">
        <w:rPr/>
        <w:t>lleen makkelijker te realiseren</w:t>
      </w:r>
      <w:r w:rsidR="2B422313">
        <w:rPr/>
        <w:t>. De schottenpomp is een mooi mechanisme alleen kan er te snel druk verloren worden bij deze pomp en is dit dus niet de handigste optie volgens ons.</w:t>
      </w:r>
      <w:proofErr w:type="gramStart"/>
      <w:proofErr w:type="gramEnd"/>
      <w:proofErr w:type="gramStart"/>
      <w:proofErr w:type="gramEnd"/>
    </w:p>
    <w:p w:rsidRPr="007C4A32" w:rsidR="00025F61" w:rsidP="007D7EB3" w:rsidRDefault="1F58E133" w14:paraId="655E6888" w14:textId="77777777">
      <w:r w:rsidRPr="1F58E133">
        <w:t xml:space="preserve">Er zijn meerdere pompen die geschikt kunnen zijn voor de pomp die wij moeten realiseren. Nou heeft elke pomp zijn voor- en nadelen en is het aan ons om te kijken welke pomp de grootste voordelen heeft, de minste nadelen en het best te realiseren is. </w:t>
      </w:r>
      <w:proofErr w:type="gramStart"/>
      <w:r w:rsidRPr="1F58E133">
        <w:t>wij</w:t>
      </w:r>
      <w:proofErr w:type="gramEnd"/>
      <w:r w:rsidRPr="1F58E133">
        <w:t xml:space="preserve"> hebben dan ook voor de plunjer pomp. Dit omdat de plunjerpomp het water genoeg lift kan geven richting de 10 meter, ook kan de plunjer veel water per minuut verwerken. Daarnaast is de plunjerpomp prima te realiseren, oftewel de plunjerpomp is helemaal geschikt voor de Portugese boer om zijn land te bewateren.</w:t>
      </w:r>
    </w:p>
    <w:p w:rsidRPr="00480EE0" w:rsidR="00025F61" w:rsidP="00025F61" w:rsidRDefault="00025F61" w14:paraId="71DD07D0" w14:textId="77777777">
      <w:pPr>
        <w:rPr>
          <w:rFonts w:asciiTheme="majorHAnsi" w:hAnsiTheme="majorHAnsi" w:eastAsiaTheme="majorEastAsia" w:cstheme="majorBidi"/>
          <w:color w:val="2E74B5" w:themeColor="accent1" w:themeShade="BF"/>
          <w:sz w:val="32"/>
          <w:szCs w:val="32"/>
        </w:rPr>
      </w:pPr>
    </w:p>
    <w:p w:rsidR="00025F61" w:rsidRDefault="00025F61" w14:paraId="5589D7BE" w14:textId="77777777">
      <w:pPr>
        <w:rPr>
          <w:rFonts w:asciiTheme="majorHAnsi" w:hAnsiTheme="majorHAnsi" w:eastAsiaTheme="majorEastAsia" w:cstheme="majorBidi"/>
          <w:color w:val="2E74B5" w:themeColor="accent1" w:themeShade="BF"/>
          <w:sz w:val="32"/>
          <w:szCs w:val="32"/>
        </w:rPr>
      </w:pPr>
      <w:r>
        <w:br w:type="page"/>
      </w:r>
    </w:p>
    <w:p w:rsidRPr="00395094" w:rsidR="00480EE0" w:rsidP="00480EE0" w:rsidRDefault="177330DC" w14:paraId="74CAA75C" w14:textId="4781B1AB">
      <w:pPr>
        <w:pStyle w:val="Heading1"/>
        <w:rPr>
          <w:lang w:val="en-US"/>
        </w:rPr>
      </w:pPr>
      <w:bookmarkStart w:name="_Toc445463955" w:id="36"/>
      <w:proofErr w:type="spellStart"/>
      <w:r w:rsidRPr="177330DC">
        <w:rPr>
          <w:lang w:val="en-US"/>
        </w:rPr>
        <w:lastRenderedPageBreak/>
        <w:t>Literatuurlijst</w:t>
      </w:r>
      <w:bookmarkEnd w:id="36"/>
      <w:proofErr w:type="spellEnd"/>
    </w:p>
    <w:p w:rsidRPr="00395094" w:rsidR="03CD7F8B" w:rsidP="03CD7F8B" w:rsidRDefault="03CD7F8B" w14:paraId="3CBB3064" w14:textId="6DEC9BB2">
      <w:pPr>
        <w:rPr>
          <w:lang w:val="en-US"/>
        </w:rPr>
      </w:pPr>
    </w:p>
    <w:p w:rsidRPr="00395094" w:rsidR="03CD7F8B" w:rsidP="007D7EB3" w:rsidRDefault="1F58E133" w14:paraId="43A8D085" w14:textId="74A1EC75">
      <w:pPr>
        <w:rPr>
          <w:lang w:val="en-US"/>
        </w:rPr>
      </w:pPr>
      <w:r w:rsidRPr="1F58E133">
        <w:rPr>
          <w:lang w:val="en-US"/>
        </w:rPr>
        <w:t xml:space="preserve">-Solar </w:t>
      </w:r>
      <w:proofErr w:type="gramStart"/>
      <w:r w:rsidRPr="1F58E133">
        <w:rPr>
          <w:lang w:val="en-US"/>
        </w:rPr>
        <w:t>pumping :</w:t>
      </w:r>
      <w:proofErr w:type="gramEnd"/>
      <w:r w:rsidRPr="1F58E133">
        <w:rPr>
          <w:lang w:val="en-US"/>
        </w:rPr>
        <w:t xml:space="preserve"> an introduction and update on the technology, performance, costs,  and economics.</w:t>
      </w:r>
    </w:p>
    <w:p w:rsidRPr="00A02FCB" w:rsidR="03CD7F8B" w:rsidP="007D7EB3" w:rsidRDefault="1F58E133" w14:paraId="4CC9D8B0" w14:textId="5D094B06">
      <w:pPr>
        <w:rPr>
          <w:lang w:val="en-GB"/>
        </w:rPr>
      </w:pPr>
      <w:r w:rsidRPr="1F58E133">
        <w:rPr>
          <w:lang w:val="en-GB"/>
        </w:rPr>
        <w:t xml:space="preserve">. In R. Barlow, B. McNelis, &amp; A. </w:t>
      </w:r>
      <w:proofErr w:type="gramStart"/>
      <w:r w:rsidRPr="1F58E133">
        <w:rPr>
          <w:lang w:val="en-GB"/>
        </w:rPr>
        <w:t>Derrick,  Washington</w:t>
      </w:r>
      <w:proofErr w:type="gramEnd"/>
      <w:r w:rsidRPr="1F58E133">
        <w:rPr>
          <w:lang w:val="en-GB"/>
        </w:rPr>
        <w:t xml:space="preserve">, D.C.: The World Bank. </w:t>
      </w:r>
    </w:p>
    <w:p w:rsidRPr="00A02FCB" w:rsidR="03CD7F8B" w:rsidP="007D7EB3" w:rsidRDefault="03CD7F8B" w14:paraId="68DEB05C" w14:textId="44B789D4">
      <w:pPr>
        <w:rPr>
          <w:lang w:val="en-GB"/>
        </w:rPr>
      </w:pPr>
    </w:p>
    <w:p w:rsidR="03CD7F8B" w:rsidP="007D7EB3" w:rsidRDefault="1F58E133" w14:paraId="0B2A934C" w14:textId="7CACB8D6">
      <w:r w:rsidRPr="1F58E133">
        <w:t xml:space="preserve">-Pompen, Compressoren en Ventilatoren (pp. 20-61). </w:t>
      </w:r>
    </w:p>
    <w:p w:rsidR="03CD7F8B" w:rsidP="007D7EB3" w:rsidRDefault="177330DC" w14:paraId="67702AA1" w14:textId="5B15D1F2">
      <w:r w:rsidRPr="177330DC">
        <w:t xml:space="preserve"> In J. M. Stolk, Culemborg, Nederland: </w:t>
      </w:r>
      <w:proofErr w:type="spellStart"/>
      <w:r w:rsidRPr="177330DC">
        <w:t>Educaboek</w:t>
      </w:r>
      <w:proofErr w:type="spellEnd"/>
      <w:r w:rsidRPr="177330DC">
        <w:t xml:space="preserve">/Stam Technische Boeke. </w:t>
      </w:r>
    </w:p>
    <w:p w:rsidR="03CD7F8B" w:rsidP="007D7EB3" w:rsidRDefault="03CD7F8B" w14:paraId="5D3FB1AF" w14:textId="2C29F898"/>
    <w:p w:rsidRPr="00A02FCB" w:rsidR="03CD7F8B" w:rsidP="007D7EB3" w:rsidRDefault="1F58E133" w14:paraId="3D26DA1A" w14:textId="1E1ABAD8">
      <w:pPr>
        <w:rPr>
          <w:lang w:val="en-GB"/>
        </w:rPr>
      </w:pPr>
      <w:r w:rsidRPr="1F58E133">
        <w:rPr>
          <w:lang w:val="en-GB"/>
        </w:rPr>
        <w:t xml:space="preserve">-Piping and pipeline calculations manual (Vol. (2010)   </w:t>
      </w:r>
    </w:p>
    <w:p w:rsidRPr="00A02FCB" w:rsidR="03CD7F8B" w:rsidP="007D7EB3" w:rsidRDefault="1F58E133" w14:paraId="6F78F23A" w14:textId="7B46B825">
      <w:pPr>
        <w:rPr>
          <w:lang w:val="en-GB"/>
        </w:rPr>
      </w:pPr>
      <w:r w:rsidRPr="1F58E133">
        <w:rPr>
          <w:lang w:val="en-GB"/>
        </w:rPr>
        <w:t xml:space="preserve"> Ellenberger, J. P. Chapter 4). Burlington, USA: Elsevier Inc. </w:t>
      </w:r>
    </w:p>
    <w:p w:rsidRPr="00A02FCB" w:rsidR="03CD7F8B" w:rsidP="007D7EB3" w:rsidRDefault="03CD7F8B" w14:paraId="263C7ADB" w14:textId="3758B0DC">
      <w:pPr>
        <w:rPr>
          <w:lang w:val="en-GB"/>
        </w:rPr>
      </w:pPr>
    </w:p>
    <w:p w:rsidR="03CD7F8B" w:rsidP="007D7EB3" w:rsidRDefault="177330DC" w14:paraId="60DC50AC" w14:textId="6B815AA1">
      <w:r w:rsidRPr="177330DC">
        <w:t>-</w:t>
      </w:r>
      <w:proofErr w:type="spellStart"/>
      <w:r w:rsidRPr="177330DC">
        <w:t>Centrifugal</w:t>
      </w:r>
      <w:proofErr w:type="spellEnd"/>
      <w:r w:rsidRPr="177330DC">
        <w:t xml:space="preserve"> pumps.</w:t>
      </w:r>
    </w:p>
    <w:p w:rsidR="03CD7F8B" w:rsidP="007D7EB3" w:rsidRDefault="177330DC" w14:paraId="05D26BE5" w14:textId="5E15F324">
      <w:r w:rsidRPr="177330DC">
        <w:t xml:space="preserve">Igor J. </w:t>
      </w:r>
      <w:proofErr w:type="spellStart"/>
      <w:r w:rsidRPr="177330DC">
        <w:t>Karassik</w:t>
      </w:r>
      <w:proofErr w:type="spellEnd"/>
      <w:r w:rsidRPr="177330DC">
        <w:t xml:space="preserve">, T. M. </w:t>
      </w:r>
    </w:p>
    <w:p w:rsidRPr="00A02FCB" w:rsidR="03CD7F8B" w:rsidP="007D7EB3" w:rsidRDefault="177330DC" w14:paraId="50853091" w14:textId="7E85A919">
      <w:pPr>
        <w:rPr>
          <w:lang w:val="en-GB"/>
        </w:rPr>
      </w:pPr>
      <w:proofErr w:type="spellStart"/>
      <w:r w:rsidRPr="177330DC">
        <w:rPr>
          <w:lang w:val="en-GB"/>
        </w:rPr>
        <w:t>Verenigde</w:t>
      </w:r>
      <w:proofErr w:type="spellEnd"/>
      <w:r w:rsidRPr="177330DC">
        <w:rPr>
          <w:lang w:val="en-GB"/>
        </w:rPr>
        <w:t xml:space="preserve"> Staten: International Thomson publishing. </w:t>
      </w:r>
    </w:p>
    <w:p w:rsidRPr="00A02FCB" w:rsidR="03CD7F8B" w:rsidP="007D7EB3" w:rsidRDefault="03CD7F8B" w14:paraId="68B3EBEE" w14:textId="7FCF9B77">
      <w:pPr>
        <w:rPr>
          <w:lang w:val="en-GB"/>
        </w:rPr>
      </w:pPr>
    </w:p>
    <w:p w:rsidRPr="00A02FCB" w:rsidR="03CD7F8B" w:rsidP="007D7EB3" w:rsidRDefault="1F58E133" w14:paraId="0918F170" w14:textId="01FDF401">
      <w:pPr>
        <w:rPr>
          <w:lang w:val="en-GB"/>
        </w:rPr>
      </w:pPr>
      <w:r w:rsidRPr="1F58E133">
        <w:rPr>
          <w:lang w:val="en-GB"/>
        </w:rPr>
        <w:t>-Hydrodynamics of pumps.</w:t>
      </w:r>
    </w:p>
    <w:p w:rsidR="03CD7F8B" w:rsidP="007D7EB3" w:rsidRDefault="177330DC" w14:paraId="2DC1CA33" w14:textId="349E50CD">
      <w:proofErr w:type="spellStart"/>
      <w:r w:rsidRPr="177330DC">
        <w:t>Brennen</w:t>
      </w:r>
      <w:proofErr w:type="spellEnd"/>
      <w:r w:rsidRPr="177330DC">
        <w:t xml:space="preserve">, C. E. </w:t>
      </w:r>
    </w:p>
    <w:p w:rsidR="03CD7F8B" w:rsidP="007D7EB3" w:rsidRDefault="1F58E133" w14:paraId="68257BF9" w14:textId="00D9547F">
      <w:r w:rsidRPr="1F58E133">
        <w:t>Verenigde Staten: Cambridge University Press.</w:t>
      </w:r>
    </w:p>
    <w:p w:rsidR="03CD7F8B" w:rsidP="03CD7F8B" w:rsidRDefault="03CD7F8B" w14:paraId="3D2B0470" w14:textId="7B2CB883"/>
    <w:sectPr w:rsidR="03CD7F8B">
      <w:footerReference w:type="default" r:id="rId2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DAB" w:rsidP="00480EE0" w:rsidRDefault="000F5DAB" w14:paraId="1AAB8C8D" w14:textId="77777777">
      <w:pPr>
        <w:spacing w:after="0" w:line="240" w:lineRule="auto"/>
      </w:pPr>
      <w:r>
        <w:separator/>
      </w:r>
    </w:p>
  </w:endnote>
  <w:endnote w:type="continuationSeparator" w:id="0">
    <w:p w:rsidR="000F5DAB" w:rsidP="00480EE0" w:rsidRDefault="000F5DAB" w14:paraId="0985F7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Times New Roman">
    <w:altName w:val="Times New Roman"/>
    <w:panose1 w:val="00000000000000000000"/>
    <w:charset w:val="00"/>
    <w:family w:val="roman"/>
    <w:notTrueType/>
    <w:pitch w:val="default"/>
  </w:font>
  <w:font w:name="Helvetica,Times New Roman">
    <w:altName w:val="Times New Roman"/>
    <w:panose1 w:val="00000000000000000000"/>
    <w:charset w:val="00"/>
    <w:family w:val="roman"/>
    <w:notTrueType/>
    <w:pitch w:val="default"/>
  </w:font>
  <w:font w:name="ohm">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101711"/>
      <w:docPartObj>
        <w:docPartGallery w:val="Page Numbers (Bottom of Page)"/>
        <w:docPartUnique/>
      </w:docPartObj>
    </w:sdtPr>
    <w:sdtEndPr>
      <w:rPr>
        <w:color w:val="7F7F7F" w:themeColor="background1" w:themeShade="7F"/>
        <w:spacing w:val="60"/>
      </w:rPr>
    </w:sdtEndPr>
    <w:sdtContent>
      <w:p w:rsidR="00333943" w:rsidRDefault="00333943" w14:paraId="7D627248" w14:textId="36CC8721">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333943" w:rsidRDefault="00333943" w14:paraId="6559225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06495"/>
      <w:docPartObj>
        <w:docPartGallery w:val="Page Numbers (Bottom of Page)"/>
        <w:docPartUnique/>
      </w:docPartObj>
    </w:sdtPr>
    <w:sdtEndPr>
      <w:rPr>
        <w:color w:val="7F7F7F" w:themeColor="background1" w:themeShade="7F"/>
        <w:spacing w:val="60"/>
      </w:rPr>
    </w:sdtEndPr>
    <w:sdtContent>
      <w:p w:rsidRPr="004A66C7" w:rsidR="00333943" w:rsidRDefault="00333943" w14:paraId="7886768F" w14:textId="0B41E166">
        <w:pPr>
          <w:pStyle w:val="Footer"/>
          <w:pBdr>
            <w:top w:val="single" w:color="D9D9D9" w:themeColor="background1" w:themeShade="D9" w:sz="4" w:space="1"/>
          </w:pBdr>
          <w:jc w:val="right"/>
          <w:rPr>
            <w:lang w:val="en-US"/>
          </w:rPr>
        </w:pPr>
        <w:r>
          <w:fldChar w:fldCharType="begin"/>
        </w:r>
        <w:r w:rsidRPr="00B93952">
          <w:rPr>
            <w:lang w:val="en-US"/>
          </w:rPr>
          <w:instrText xml:space="preserve"> PAGE   \* MERGEFORMAT </w:instrText>
        </w:r>
        <w:r>
          <w:fldChar w:fldCharType="separate"/>
        </w:r>
        <w:r w:rsidR="00464A61">
          <w:rPr>
            <w:noProof/>
            <w:lang w:val="en-US"/>
          </w:rPr>
          <w:t>21</w:t>
        </w:r>
        <w:r>
          <w:rPr>
            <w:noProof/>
          </w:rPr>
          <w:fldChar w:fldCharType="end"/>
        </w:r>
        <w:r w:rsidRPr="004A66C7">
          <w:rPr>
            <w:lang w:val="en-US"/>
          </w:rPr>
          <w:t xml:space="preserve"> | </w:t>
        </w:r>
        <w:r w:rsidRPr="004A66C7">
          <w:rPr>
            <w:color w:val="7F7F7F" w:themeColor="background1" w:themeShade="7F"/>
            <w:spacing w:val="60"/>
            <w:lang w:val="en-US"/>
          </w:rPr>
          <w:t>Page</w:t>
        </w:r>
      </w:p>
    </w:sdtContent>
  </w:sdt>
  <w:p w:rsidRPr="00A94BF6" w:rsidR="00333943" w:rsidRDefault="00333943" w14:paraId="2526384C" w14:textId="77777777">
    <w:pPr>
      <w:pStyle w:val="Footer"/>
    </w:pPr>
    <w:r>
      <w:t>De Haagse Hogeschool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DAB" w:rsidP="00480EE0" w:rsidRDefault="000F5DAB" w14:paraId="2320AC87" w14:textId="77777777">
      <w:pPr>
        <w:spacing w:after="0" w:line="240" w:lineRule="auto"/>
      </w:pPr>
      <w:r>
        <w:separator/>
      </w:r>
    </w:p>
  </w:footnote>
  <w:footnote w:type="continuationSeparator" w:id="0">
    <w:p w:rsidR="000F5DAB" w:rsidP="00480EE0" w:rsidRDefault="000F5DAB" w14:paraId="65BA0C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05F85"/>
    <w:multiLevelType w:val="hybridMultilevel"/>
    <w:tmpl w:val="9ADEB38E"/>
    <w:lvl w:ilvl="0" w:tplc="741AA7C4">
      <w:start w:val="7"/>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39610BE3"/>
    <w:multiLevelType w:val="hybridMultilevel"/>
    <w:tmpl w:val="695681EC"/>
    <w:lvl w:ilvl="0" w:tplc="5FBABA08">
      <w:start w:val="7"/>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nl-NL" w:vendorID="64" w:dllVersion="131078" w:nlCheck="1" w:checkStyle="0" w:appName="MSWord"/>
  <w:activeWritingStyle w:lang="en-US" w:vendorID="64" w:dllVersion="131078" w:nlCheck="1" w:checkStyle="0" w:appName="MSWord"/>
  <w:activeWritingStyle w:lang="en-GB" w:vendorID="64" w:dllVersion="131078" w:nlCheck="1" w:checkStyle="0" w:appName="MSWord"/>
  <w:proofState w:spelling="clean" w:grammar="dirty"/>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952"/>
    <w:rsid w:val="00025F61"/>
    <w:rsid w:val="000305A9"/>
    <w:rsid w:val="00097FDF"/>
    <w:rsid w:val="000C4E4E"/>
    <w:rsid w:val="000D1CA3"/>
    <w:rsid w:val="000F5DAB"/>
    <w:rsid w:val="00191071"/>
    <w:rsid w:val="001C5F13"/>
    <w:rsid w:val="001F2A57"/>
    <w:rsid w:val="00206B93"/>
    <w:rsid w:val="00212BB9"/>
    <w:rsid w:val="00270F4B"/>
    <w:rsid w:val="002B166F"/>
    <w:rsid w:val="002C4E8B"/>
    <w:rsid w:val="002C7370"/>
    <w:rsid w:val="002D61C0"/>
    <w:rsid w:val="003246B9"/>
    <w:rsid w:val="00333943"/>
    <w:rsid w:val="00354205"/>
    <w:rsid w:val="00391393"/>
    <w:rsid w:val="00395094"/>
    <w:rsid w:val="003C58DB"/>
    <w:rsid w:val="003E207B"/>
    <w:rsid w:val="004628F1"/>
    <w:rsid w:val="00464A61"/>
    <w:rsid w:val="00480EE0"/>
    <w:rsid w:val="004A66C7"/>
    <w:rsid w:val="005145F6"/>
    <w:rsid w:val="00533429"/>
    <w:rsid w:val="00535540"/>
    <w:rsid w:val="00557E58"/>
    <w:rsid w:val="00585A6B"/>
    <w:rsid w:val="005878F0"/>
    <w:rsid w:val="00694ED0"/>
    <w:rsid w:val="006C07FC"/>
    <w:rsid w:val="0070665A"/>
    <w:rsid w:val="007C2D1A"/>
    <w:rsid w:val="007D7EB3"/>
    <w:rsid w:val="008D27D5"/>
    <w:rsid w:val="009C4DE3"/>
    <w:rsid w:val="009E3595"/>
    <w:rsid w:val="009E676B"/>
    <w:rsid w:val="009F2070"/>
    <w:rsid w:val="00A02FCB"/>
    <w:rsid w:val="00A935D5"/>
    <w:rsid w:val="00A94BF6"/>
    <w:rsid w:val="00A95E56"/>
    <w:rsid w:val="00AA11CB"/>
    <w:rsid w:val="00AB77F3"/>
    <w:rsid w:val="00B029B6"/>
    <w:rsid w:val="00B93952"/>
    <w:rsid w:val="00BA4247"/>
    <w:rsid w:val="00C16712"/>
    <w:rsid w:val="00C3215F"/>
    <w:rsid w:val="00C41909"/>
    <w:rsid w:val="00C70BFA"/>
    <w:rsid w:val="00CF6D76"/>
    <w:rsid w:val="00D37064"/>
    <w:rsid w:val="00D61F6F"/>
    <w:rsid w:val="00D77DFD"/>
    <w:rsid w:val="00D842B0"/>
    <w:rsid w:val="00D84332"/>
    <w:rsid w:val="00DC515C"/>
    <w:rsid w:val="00DC623B"/>
    <w:rsid w:val="00E960FB"/>
    <w:rsid w:val="00EA32C6"/>
    <w:rsid w:val="00EF65A7"/>
    <w:rsid w:val="00F1014D"/>
    <w:rsid w:val="00F50F59"/>
    <w:rsid w:val="03CD7F8B"/>
    <w:rsid w:val="0F258360"/>
    <w:rsid w:val="177330DC"/>
    <w:rsid w:val="1F58E133"/>
    <w:rsid w:val="28B6D229"/>
    <w:rsid w:val="2B422313"/>
    <w:rsid w:val="2F0F3722"/>
    <w:rsid w:val="3415BE30"/>
    <w:rsid w:val="52E83B17"/>
    <w:rsid w:val="546A2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977D"/>
  <w15:chartTrackingRefBased/>
  <w15:docId w15:val="{922AF504-548A-4541-A9E8-29E19702D4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33943"/>
    <w:rPr>
      <w:sz w:val="24"/>
      <w:lang w:val="nl-NL"/>
    </w:rPr>
  </w:style>
  <w:style w:type="paragraph" w:styleId="Heading1">
    <w:name w:val="heading 1"/>
    <w:basedOn w:val="Normal"/>
    <w:next w:val="Normal"/>
    <w:link w:val="Heading1Char"/>
    <w:uiPriority w:val="9"/>
    <w:qFormat/>
    <w:rsid w:val="00480EE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46B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60FB"/>
    <w:pPr>
      <w:keepNext/>
      <w:keepLines/>
      <w:spacing w:before="40" w:after="0"/>
      <w:outlineLvl w:val="2"/>
    </w:pPr>
    <w:rPr>
      <w:rFonts w:asciiTheme="majorHAnsi" w:hAnsiTheme="majorHAnsi" w:eastAsiaTheme="majorEastAsia" w:cstheme="majorBidi"/>
      <w:color w:val="1F4D78"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480EE0"/>
    <w:pPr>
      <w:spacing w:after="0" w:line="240" w:lineRule="auto"/>
    </w:pPr>
    <w:rPr>
      <w:sz w:val="24"/>
      <w:lang w:val="nl-NL"/>
    </w:rPr>
  </w:style>
  <w:style w:type="character" w:styleId="Heading1Char" w:customStyle="1">
    <w:name w:val="Heading 1 Char"/>
    <w:basedOn w:val="DefaultParagraphFont"/>
    <w:link w:val="Heading1"/>
    <w:uiPriority w:val="9"/>
    <w:rsid w:val="00480EE0"/>
    <w:rPr>
      <w:rFonts w:asciiTheme="majorHAnsi" w:hAnsiTheme="majorHAnsi" w:eastAsiaTheme="majorEastAsia" w:cstheme="majorBidi"/>
      <w:color w:val="2E74B5" w:themeColor="accent1" w:themeShade="BF"/>
      <w:sz w:val="32"/>
      <w:szCs w:val="32"/>
      <w:lang w:val="nl-NL"/>
    </w:rPr>
  </w:style>
  <w:style w:type="paragraph" w:styleId="TOCHeading">
    <w:name w:val="TOC Heading"/>
    <w:basedOn w:val="Heading1"/>
    <w:next w:val="Normal"/>
    <w:uiPriority w:val="39"/>
    <w:unhideWhenUsed/>
    <w:qFormat/>
    <w:rsid w:val="00480EE0"/>
    <w:pPr>
      <w:outlineLvl w:val="9"/>
    </w:pPr>
    <w:rPr>
      <w:lang w:val="en-US"/>
    </w:rPr>
  </w:style>
  <w:style w:type="paragraph" w:styleId="TOC1">
    <w:name w:val="toc 1"/>
    <w:basedOn w:val="Normal"/>
    <w:next w:val="Normal"/>
    <w:autoRedefine/>
    <w:uiPriority w:val="39"/>
    <w:unhideWhenUsed/>
    <w:rsid w:val="00480EE0"/>
    <w:pPr>
      <w:spacing w:after="100"/>
    </w:pPr>
  </w:style>
  <w:style w:type="character" w:styleId="Hyperlink">
    <w:name w:val="Hyperlink"/>
    <w:basedOn w:val="DefaultParagraphFont"/>
    <w:uiPriority w:val="99"/>
    <w:unhideWhenUsed/>
    <w:rsid w:val="00480EE0"/>
    <w:rPr>
      <w:color w:val="0563C1" w:themeColor="hyperlink"/>
      <w:u w:val="single"/>
    </w:rPr>
  </w:style>
  <w:style w:type="paragraph" w:styleId="Header">
    <w:name w:val="header"/>
    <w:basedOn w:val="Normal"/>
    <w:link w:val="HeaderChar"/>
    <w:uiPriority w:val="99"/>
    <w:unhideWhenUsed/>
    <w:rsid w:val="00480EE0"/>
    <w:pPr>
      <w:tabs>
        <w:tab w:val="center" w:pos="4680"/>
        <w:tab w:val="right" w:pos="9360"/>
      </w:tabs>
      <w:spacing w:after="0" w:line="240" w:lineRule="auto"/>
    </w:pPr>
  </w:style>
  <w:style w:type="character" w:styleId="HeaderChar" w:customStyle="1">
    <w:name w:val="Header Char"/>
    <w:basedOn w:val="DefaultParagraphFont"/>
    <w:link w:val="Header"/>
    <w:uiPriority w:val="99"/>
    <w:rsid w:val="00480EE0"/>
    <w:rPr>
      <w:lang w:val="nl-NL"/>
    </w:rPr>
  </w:style>
  <w:style w:type="paragraph" w:styleId="Footer">
    <w:name w:val="footer"/>
    <w:basedOn w:val="Normal"/>
    <w:link w:val="FooterChar"/>
    <w:uiPriority w:val="99"/>
    <w:unhideWhenUsed/>
    <w:rsid w:val="00480EE0"/>
    <w:pPr>
      <w:tabs>
        <w:tab w:val="center" w:pos="4680"/>
        <w:tab w:val="right" w:pos="9360"/>
      </w:tabs>
      <w:spacing w:after="0" w:line="240" w:lineRule="auto"/>
    </w:pPr>
  </w:style>
  <w:style w:type="character" w:styleId="FooterChar" w:customStyle="1">
    <w:name w:val="Footer Char"/>
    <w:basedOn w:val="DefaultParagraphFont"/>
    <w:link w:val="Footer"/>
    <w:uiPriority w:val="99"/>
    <w:rsid w:val="00480EE0"/>
    <w:rPr>
      <w:lang w:val="nl-NL"/>
    </w:rPr>
  </w:style>
  <w:style w:type="character" w:styleId="Heading2Char" w:customStyle="1">
    <w:name w:val="Heading 2 Char"/>
    <w:basedOn w:val="DefaultParagraphFont"/>
    <w:link w:val="Heading2"/>
    <w:uiPriority w:val="9"/>
    <w:rsid w:val="003246B9"/>
    <w:rPr>
      <w:rFonts w:asciiTheme="majorHAnsi" w:hAnsiTheme="majorHAnsi" w:eastAsiaTheme="majorEastAsia" w:cstheme="majorBidi"/>
      <w:color w:val="2E74B5" w:themeColor="accent1" w:themeShade="BF"/>
      <w:sz w:val="26"/>
      <w:szCs w:val="26"/>
      <w:lang w:val="nl-NL"/>
    </w:rPr>
  </w:style>
  <w:style w:type="paragraph" w:styleId="TOC2">
    <w:name w:val="toc 2"/>
    <w:basedOn w:val="Normal"/>
    <w:next w:val="Normal"/>
    <w:autoRedefine/>
    <w:uiPriority w:val="39"/>
    <w:unhideWhenUsed/>
    <w:rsid w:val="003246B9"/>
    <w:pPr>
      <w:spacing w:after="100"/>
      <w:ind w:left="220"/>
    </w:pPr>
  </w:style>
  <w:style w:type="paragraph" w:styleId="HTMLPreformatted">
    <w:name w:val="HTML Preformatted"/>
    <w:basedOn w:val="Normal"/>
    <w:link w:val="HTMLPreformattedChar"/>
    <w:uiPriority w:val="99"/>
    <w:semiHidden/>
    <w:unhideWhenUsed/>
    <w:rsid w:val="0055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US"/>
    </w:rPr>
  </w:style>
  <w:style w:type="character" w:styleId="HTMLPreformattedChar" w:customStyle="1">
    <w:name w:val="HTML Preformatted Char"/>
    <w:basedOn w:val="DefaultParagraphFont"/>
    <w:link w:val="HTMLPreformatted"/>
    <w:uiPriority w:val="99"/>
    <w:semiHidden/>
    <w:rsid w:val="00557E58"/>
    <w:rPr>
      <w:rFonts w:ascii="Courier New" w:hAnsi="Courier New" w:eastAsia="Times New Roman" w:cs="Courier New"/>
      <w:sz w:val="20"/>
      <w:szCs w:val="20"/>
    </w:rPr>
  </w:style>
  <w:style w:type="paragraph" w:styleId="Koptekst2" w:customStyle="1">
    <w:name w:val="Koptekst 2"/>
    <w:next w:val="Hoofdtekst"/>
    <w:rsid w:val="00585A6B"/>
    <w:pPr>
      <w:keepNext/>
      <w:pBdr>
        <w:top w:val="nil"/>
        <w:left w:val="nil"/>
        <w:bottom w:val="nil"/>
        <w:right w:val="nil"/>
        <w:between w:val="nil"/>
        <w:bar w:val="nil"/>
      </w:pBdr>
      <w:spacing w:after="0" w:line="240" w:lineRule="auto"/>
      <w:outlineLvl w:val="1"/>
    </w:pPr>
    <w:rPr>
      <w:rFonts w:ascii="Helvetica" w:hAnsi="Helvetica" w:eastAsia="Arial Unicode MS" w:cs="Arial Unicode MS"/>
      <w:b/>
      <w:bCs/>
      <w:color w:val="000000"/>
      <w:sz w:val="26"/>
      <w:szCs w:val="26"/>
      <w:bdr w:val="nil"/>
      <w:lang w:val="nl-NL" w:eastAsia="nl-NL"/>
    </w:rPr>
  </w:style>
  <w:style w:type="paragraph" w:styleId="Hoofdtekst" w:customStyle="1">
    <w:name w:val="Hoofdtekst"/>
    <w:rsid w:val="00585A6B"/>
    <w:pPr>
      <w:pBdr>
        <w:top w:val="nil"/>
        <w:left w:val="nil"/>
        <w:bottom w:val="nil"/>
        <w:right w:val="nil"/>
        <w:between w:val="nil"/>
        <w:bar w:val="nil"/>
      </w:pBdr>
      <w:spacing w:after="0" w:line="240" w:lineRule="auto"/>
    </w:pPr>
    <w:rPr>
      <w:rFonts w:ascii="Helvetica" w:hAnsi="Helvetica" w:eastAsia="Arial Unicode MS" w:cs="Arial Unicode MS"/>
      <w:color w:val="000000"/>
      <w:bdr w:val="nil"/>
      <w:lang w:val="nl-NL" w:eastAsia="nl-NL"/>
    </w:rPr>
  </w:style>
  <w:style w:type="table" w:styleId="TableGrid">
    <w:name w:val="Table Grid"/>
    <w:basedOn w:val="TableNormal"/>
    <w:uiPriority w:val="39"/>
    <w:rsid w:val="00585A6B"/>
    <w:pPr>
      <w:spacing w:after="0" w:line="240" w:lineRule="auto"/>
    </w:pPr>
    <w:rPr>
      <w:sz w:val="24"/>
      <w:szCs w:val="24"/>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E960FB"/>
    <w:rPr>
      <w:rFonts w:asciiTheme="majorHAnsi" w:hAnsiTheme="majorHAnsi" w:eastAsiaTheme="majorEastAsia" w:cstheme="majorBidi"/>
      <w:color w:val="1F4D78" w:themeColor="accent1" w:themeShade="7F"/>
      <w:sz w:val="24"/>
      <w:szCs w:val="24"/>
      <w:lang w:val="nl-NL"/>
    </w:rPr>
  </w:style>
  <w:style w:type="paragraph" w:styleId="ListParagraph">
    <w:name w:val="List Paragraph"/>
    <w:basedOn w:val="Normal"/>
    <w:uiPriority w:val="34"/>
    <w:qFormat/>
    <w:rsid w:val="00333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endnotes" Target="endnotes.xml" Id="rId7"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jpeg"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png" Id="rId14" /><Relationship Type="http://schemas.openxmlformats.org/officeDocument/2006/relationships/image" Target="media/image10.png"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Custom%20Office%20Templates\Ra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DACD8-733B-4484-8F49-91560C0338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Raport Format</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Lendering</dc:creator>
  <keywords/>
  <dc:description/>
  <lastModifiedBy>jayme leest</lastModifiedBy>
  <revision>37</revision>
  <dcterms:created xsi:type="dcterms:W3CDTF">2016-03-02T12:59:00.0000000Z</dcterms:created>
  <dcterms:modified xsi:type="dcterms:W3CDTF">2016-03-18T10:11:18.7306248Z</dcterms:modified>
</coreProperties>
</file>